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96" w:type="dxa"/>
        <w:tblLook w:val="04A0" w:firstRow="1" w:lastRow="0" w:firstColumn="1" w:lastColumn="0" w:noHBand="0" w:noVBand="1"/>
      </w:tblPr>
      <w:tblGrid>
        <w:gridCol w:w="578"/>
        <w:gridCol w:w="4657"/>
        <w:gridCol w:w="2409"/>
        <w:gridCol w:w="2552"/>
      </w:tblGrid>
      <w:tr w:rsidR="008C3869" w:rsidRPr="008C3869" w14:paraId="29F0AA59" w14:textId="77777777" w:rsidTr="008C3869">
        <w:trPr>
          <w:trHeight w:val="810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0738DE" w14:textId="77777777" w:rsidR="008C3869" w:rsidRPr="008C3869" w:rsidRDefault="008C3869" w:rsidP="008C386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bookmarkStart w:id="0" w:name="_Toc436229941"/>
            <w:bookmarkStart w:id="1" w:name="_GoBack"/>
            <w:bookmarkEnd w:id="1"/>
            <w:r w:rsidRPr="008C3869">
              <w:rPr>
                <w:rFonts w:ascii="Calibri" w:hAnsi="Calibri" w:cs="Calibri"/>
                <w:b/>
                <w:bCs/>
                <w:sz w:val="22"/>
                <w:szCs w:val="22"/>
              </w:rPr>
              <w:t>A/A</w:t>
            </w:r>
          </w:p>
        </w:tc>
        <w:tc>
          <w:tcPr>
            <w:tcW w:w="4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1D670D" w14:textId="69F60490" w:rsidR="008C3869" w:rsidRPr="008C3869" w:rsidRDefault="008C3869" w:rsidP="008C386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Α. </w:t>
            </w:r>
            <w:r w:rsidRPr="008C3869">
              <w:rPr>
                <w:rFonts w:ascii="Calibri" w:hAnsi="Calibri" w:cs="Calibri"/>
                <w:b/>
                <w:bCs/>
                <w:sz w:val="22"/>
                <w:szCs w:val="22"/>
              </w:rPr>
              <w:t>ΚΤΙΡΙΑΚΕΣ ΕΓΚΑΤΑΣΤΑΣΕΙΣ ΒΙΟΜΗΧΑΝΟΣΤΑΣΙΩΝ - ΑΠΟΘΗΚΩΝ - ΓΡΑΦΕΙΩΝ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745B9" w14:textId="77777777" w:rsidR="008C3869" w:rsidRPr="008C3869" w:rsidRDefault="008C3869" w:rsidP="008C386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C386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ΤΙΜΗ ΜΟΝΑΔΟΣ </w:t>
            </w:r>
            <w:r w:rsidRPr="008C3869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(€)/τ.μ.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AA88A" w14:textId="77777777" w:rsidR="008C3869" w:rsidRPr="008C3869" w:rsidRDefault="008C3869" w:rsidP="008C386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C386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ΤΙΜΗ ΜΟΝΑΔΟΣ </w:t>
            </w:r>
            <w:r w:rsidRPr="008C3869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(€)/τ.μ.</w:t>
            </w:r>
          </w:p>
        </w:tc>
      </w:tr>
      <w:tr w:rsidR="008C3869" w:rsidRPr="008C3869" w14:paraId="0246F0F7" w14:textId="77777777" w:rsidTr="008C3869">
        <w:trPr>
          <w:trHeight w:val="810"/>
        </w:trPr>
        <w:tc>
          <w:tcPr>
            <w:tcW w:w="57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3E7AF" w14:textId="77777777" w:rsidR="008C3869" w:rsidRPr="008C3869" w:rsidRDefault="008C3869" w:rsidP="008C386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BE5C3" w14:textId="77777777" w:rsidR="008C3869" w:rsidRPr="008C3869" w:rsidRDefault="008C3869" w:rsidP="008C386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CA44BA" w14:textId="77777777" w:rsidR="008C3869" w:rsidRPr="008C3869" w:rsidRDefault="008C3869" w:rsidP="008C38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C38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Για Βιομηχανοστάσιο -</w:t>
            </w:r>
            <w:r w:rsidRPr="008C38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 xml:space="preserve"> Αποθήκη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BB7A13" w14:textId="77777777" w:rsidR="008C3869" w:rsidRPr="008C3869" w:rsidRDefault="008C3869" w:rsidP="008C38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C38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Για Γραφεία</w:t>
            </w:r>
          </w:p>
        </w:tc>
      </w:tr>
      <w:tr w:rsidR="008C3869" w:rsidRPr="008C3869" w14:paraId="2CB6DE0A" w14:textId="77777777" w:rsidTr="008C3869">
        <w:trPr>
          <w:trHeight w:val="123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96E0D6" w14:textId="77777777" w:rsidR="008C3869" w:rsidRPr="008C3869" w:rsidRDefault="008C3869" w:rsidP="008C38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C38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3C58EC" w14:textId="77777777" w:rsidR="008C3869" w:rsidRPr="008C3869" w:rsidRDefault="008C3869" w:rsidP="008C386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C386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Μεταλλικός φέρων οργανισμός µε </w:t>
            </w:r>
            <w:proofErr w:type="spellStart"/>
            <w:r w:rsidRPr="008C3869">
              <w:rPr>
                <w:rFonts w:ascii="Calibri" w:hAnsi="Calibri" w:cs="Calibri"/>
                <w:b/>
                <w:bCs/>
                <w:sz w:val="22"/>
                <w:szCs w:val="22"/>
              </w:rPr>
              <w:t>πλαγιοκάλυψη</w:t>
            </w:r>
            <w:proofErr w:type="spellEnd"/>
            <w:r w:rsidRPr="008C386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και επικάλυψη (στέγη) από </w:t>
            </w:r>
            <w:proofErr w:type="spellStart"/>
            <w:r w:rsidRPr="008C3869">
              <w:rPr>
                <w:rFonts w:ascii="Calibri" w:hAnsi="Calibri" w:cs="Calibri"/>
                <w:b/>
                <w:bCs/>
                <w:sz w:val="22"/>
                <w:szCs w:val="22"/>
              </w:rPr>
              <w:t>panels</w:t>
            </w:r>
            <w:proofErr w:type="spellEnd"/>
            <w:r w:rsidRPr="008C386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(τύπου σάντουιτς µε θερμομονωτικό - ηχομονωτικό υλικό ενδιάμεσα πάχους 5cm).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C24C9" w14:textId="77777777" w:rsidR="008C3869" w:rsidRPr="008C3869" w:rsidRDefault="008C3869" w:rsidP="008C38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</w:pPr>
            <w:r w:rsidRPr="008C3869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475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BFEB3" w14:textId="77777777" w:rsidR="008C3869" w:rsidRPr="008C3869" w:rsidRDefault="008C3869" w:rsidP="008C38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</w:pPr>
            <w:r w:rsidRPr="008C3869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550</w:t>
            </w:r>
          </w:p>
        </w:tc>
      </w:tr>
      <w:tr w:rsidR="008C3869" w:rsidRPr="008C3869" w14:paraId="5D33966D" w14:textId="77777777" w:rsidTr="008C3869">
        <w:trPr>
          <w:trHeight w:val="1215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70E445" w14:textId="77777777" w:rsidR="008C3869" w:rsidRPr="008C3869" w:rsidRDefault="008C3869" w:rsidP="008C38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C38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22593" w14:textId="77777777" w:rsidR="008C3869" w:rsidRPr="008C3869" w:rsidRDefault="008C3869" w:rsidP="008C386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C386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Φέρων Οργανισμός από Οπλισμένο Σκυρόδεμα µε </w:t>
            </w:r>
            <w:proofErr w:type="spellStart"/>
            <w:r w:rsidRPr="008C3869">
              <w:rPr>
                <w:rFonts w:ascii="Calibri" w:hAnsi="Calibri" w:cs="Calibri"/>
                <w:b/>
                <w:bCs/>
                <w:sz w:val="22"/>
                <w:szCs w:val="22"/>
              </w:rPr>
              <w:t>πλαγιοκάλυψη</w:t>
            </w:r>
            <w:proofErr w:type="spellEnd"/>
            <w:r w:rsidRPr="008C386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από </w:t>
            </w:r>
            <w:proofErr w:type="spellStart"/>
            <w:r w:rsidRPr="008C3869">
              <w:rPr>
                <w:rFonts w:ascii="Calibri" w:hAnsi="Calibri" w:cs="Calibri"/>
                <w:b/>
                <w:bCs/>
                <w:sz w:val="22"/>
                <w:szCs w:val="22"/>
              </w:rPr>
              <w:t>οπτοπλινθοδοµές</w:t>
            </w:r>
            <w:proofErr w:type="spellEnd"/>
            <w:r w:rsidRPr="008C386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ή </w:t>
            </w:r>
            <w:proofErr w:type="spellStart"/>
            <w:r w:rsidRPr="008C3869">
              <w:rPr>
                <w:rFonts w:ascii="Calibri" w:hAnsi="Calibri" w:cs="Calibri"/>
                <w:b/>
                <w:bCs/>
                <w:sz w:val="22"/>
                <w:szCs w:val="22"/>
              </w:rPr>
              <w:t>τσιµεντόλιθους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9851A5" w14:textId="77777777" w:rsidR="008C3869" w:rsidRPr="008C3869" w:rsidRDefault="008C3869" w:rsidP="008C38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</w:pPr>
            <w:r w:rsidRPr="008C3869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570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80E73B" w14:textId="77777777" w:rsidR="008C3869" w:rsidRPr="008C3869" w:rsidRDefault="008C3869" w:rsidP="008C38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</w:pPr>
            <w:r w:rsidRPr="008C3869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688</w:t>
            </w:r>
          </w:p>
        </w:tc>
      </w:tr>
      <w:tr w:rsidR="008C3869" w:rsidRPr="008C3869" w14:paraId="7B5866D8" w14:textId="77777777" w:rsidTr="008C3869">
        <w:trPr>
          <w:trHeight w:val="9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1EC531" w14:textId="77777777" w:rsidR="008C3869" w:rsidRPr="008C3869" w:rsidRDefault="008C3869" w:rsidP="008C38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C38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FAA5C" w14:textId="77777777" w:rsidR="008C3869" w:rsidRPr="008C3869" w:rsidRDefault="008C3869" w:rsidP="008C3869">
            <w:pPr>
              <w:rPr>
                <w:rFonts w:ascii="Calibri" w:hAnsi="Calibri" w:cs="Calibri"/>
                <w:i/>
                <w:iCs/>
                <w:color w:val="000000"/>
                <w:szCs w:val="20"/>
              </w:rPr>
            </w:pPr>
            <w:r w:rsidRPr="008C3869">
              <w:rPr>
                <w:rFonts w:ascii="Calibri" w:hAnsi="Calibri" w:cs="Calibri"/>
                <w:i/>
                <w:iCs/>
                <w:color w:val="000000"/>
                <w:szCs w:val="20"/>
              </w:rPr>
              <w:t>Σημείωση: Οι παραπάνω τιμές μονάδας αφορούν κατασκευές έως 5,5 m – 6,0 m ύψους, οι οποίες προσαυξάνονται κατά 10% για κάθε 2 μέτρα επιπλέον ύψος.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78928" w14:textId="77777777" w:rsidR="008C3869" w:rsidRPr="008C3869" w:rsidRDefault="008C3869" w:rsidP="008C38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C38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Για Βιομηχανοστάσια και </w:t>
            </w:r>
            <w:r w:rsidRPr="008C38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Εγκαταστάσεις Εφοδιαστικής Αλυσίδας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56F37" w14:textId="77777777" w:rsidR="008C3869" w:rsidRPr="008C3869" w:rsidRDefault="008C3869" w:rsidP="008C38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C38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Για Γραφεία</w:t>
            </w:r>
          </w:p>
        </w:tc>
      </w:tr>
      <w:tr w:rsidR="008C3869" w:rsidRPr="008C3869" w14:paraId="6F858794" w14:textId="77777777" w:rsidTr="008C3869">
        <w:trPr>
          <w:trHeight w:val="12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6E72D2" w14:textId="77777777" w:rsidR="008C3869" w:rsidRPr="008C3869" w:rsidRDefault="008C3869" w:rsidP="008C38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C38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789A0" w14:textId="77777777" w:rsidR="008C3869" w:rsidRPr="008C3869" w:rsidRDefault="008C3869" w:rsidP="008C386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C386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Κτιριακές εγκαταστάσεις µε μεταλλικό φέροντα οργανισμό µε </w:t>
            </w:r>
            <w:proofErr w:type="spellStart"/>
            <w:r w:rsidRPr="008C3869">
              <w:rPr>
                <w:rFonts w:ascii="Calibri" w:hAnsi="Calibri" w:cs="Calibri"/>
                <w:b/>
                <w:bCs/>
                <w:sz w:val="22"/>
                <w:szCs w:val="22"/>
              </w:rPr>
              <w:t>πλαγιοκάλυψη</w:t>
            </w:r>
            <w:proofErr w:type="spellEnd"/>
            <w:r w:rsidRPr="008C386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και επικάλυψη (στέγη) από </w:t>
            </w:r>
            <w:proofErr w:type="spellStart"/>
            <w:r w:rsidRPr="008C3869">
              <w:rPr>
                <w:rFonts w:ascii="Calibri" w:hAnsi="Calibri" w:cs="Calibri"/>
                <w:b/>
                <w:bCs/>
                <w:sz w:val="22"/>
                <w:szCs w:val="22"/>
              </w:rPr>
              <w:t>panels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A7A6D4" w14:textId="77777777" w:rsidR="008C3869" w:rsidRPr="008C3869" w:rsidRDefault="008C3869" w:rsidP="008C38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</w:pPr>
            <w:r w:rsidRPr="008C3869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475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7D57A" w14:textId="77777777" w:rsidR="008C3869" w:rsidRPr="008C3869" w:rsidRDefault="008C3869" w:rsidP="008C38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</w:pPr>
            <w:r w:rsidRPr="008C3869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550</w:t>
            </w:r>
          </w:p>
        </w:tc>
      </w:tr>
      <w:tr w:rsidR="008C3869" w:rsidRPr="008C3869" w14:paraId="584AA389" w14:textId="77777777" w:rsidTr="008C3869">
        <w:trPr>
          <w:trHeight w:val="12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F25EF" w14:textId="77777777" w:rsidR="008C3869" w:rsidRPr="008C3869" w:rsidRDefault="008C3869" w:rsidP="008C38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C38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F34B1" w14:textId="77777777" w:rsidR="008C3869" w:rsidRPr="008C3869" w:rsidRDefault="008C3869" w:rsidP="008C386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C386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Κτιριακές εγκαταστάσεις µε φέροντα οργανισμό από οπλισμένο σκυρόδεμα µε </w:t>
            </w:r>
            <w:proofErr w:type="spellStart"/>
            <w:r w:rsidRPr="008C3869">
              <w:rPr>
                <w:rFonts w:ascii="Calibri" w:hAnsi="Calibri" w:cs="Calibri"/>
                <w:b/>
                <w:bCs/>
                <w:sz w:val="22"/>
                <w:szCs w:val="22"/>
              </w:rPr>
              <w:t>πλαγιοκάλυψη</w:t>
            </w:r>
            <w:proofErr w:type="spellEnd"/>
            <w:r w:rsidRPr="008C386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από </w:t>
            </w:r>
            <w:proofErr w:type="spellStart"/>
            <w:r w:rsidRPr="008C3869">
              <w:rPr>
                <w:rFonts w:ascii="Calibri" w:hAnsi="Calibri" w:cs="Calibri"/>
                <w:b/>
                <w:bCs/>
                <w:sz w:val="22"/>
                <w:szCs w:val="22"/>
              </w:rPr>
              <w:t>οπτοπλινθοδοµή</w:t>
            </w:r>
            <w:proofErr w:type="spellEnd"/>
            <w:r w:rsidRPr="008C386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ή </w:t>
            </w:r>
            <w:proofErr w:type="spellStart"/>
            <w:r w:rsidRPr="008C3869">
              <w:rPr>
                <w:rFonts w:ascii="Calibri" w:hAnsi="Calibri" w:cs="Calibri"/>
                <w:b/>
                <w:bCs/>
                <w:sz w:val="22"/>
                <w:szCs w:val="22"/>
              </w:rPr>
              <w:t>τσιµεντοπλινθοδοµή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A52F50" w14:textId="77777777" w:rsidR="008C3869" w:rsidRPr="008C3869" w:rsidRDefault="008C3869" w:rsidP="008C38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</w:pPr>
            <w:r w:rsidRPr="008C3869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570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14CEB4" w14:textId="77777777" w:rsidR="008C3869" w:rsidRPr="008C3869" w:rsidRDefault="008C3869" w:rsidP="008C38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</w:pPr>
            <w:r w:rsidRPr="008C3869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688</w:t>
            </w:r>
          </w:p>
        </w:tc>
      </w:tr>
      <w:tr w:rsidR="008C3869" w:rsidRPr="008C3869" w14:paraId="718017BC" w14:textId="77777777" w:rsidTr="008C3869">
        <w:trPr>
          <w:trHeight w:val="9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7097EF" w14:textId="77777777" w:rsidR="008C3869" w:rsidRPr="008C3869" w:rsidRDefault="008C3869" w:rsidP="008C38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C38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18B81" w14:textId="77777777" w:rsidR="008C3869" w:rsidRPr="008C3869" w:rsidRDefault="008C3869" w:rsidP="008C3869">
            <w:pPr>
              <w:rPr>
                <w:rFonts w:ascii="Calibri" w:hAnsi="Calibri" w:cs="Calibri"/>
                <w:i/>
                <w:iCs/>
                <w:color w:val="000000"/>
                <w:szCs w:val="20"/>
              </w:rPr>
            </w:pPr>
            <w:r w:rsidRPr="008C3869">
              <w:rPr>
                <w:rFonts w:ascii="Calibri" w:hAnsi="Calibri" w:cs="Calibri"/>
                <w:i/>
                <w:iCs/>
                <w:color w:val="000000"/>
                <w:szCs w:val="20"/>
              </w:rPr>
              <w:t>Σημείωση: Οι παραπάνω τιμές μονάδας αφορούν κατασκευές έως 5,5 m – 6,0 m ύψους, οι οποίες προσαυξάνονται κατά 10% για κάθε 2 μέτρα επιπλέον ύψος.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1D258" w14:textId="77777777" w:rsidR="008C3869" w:rsidRPr="008C3869" w:rsidRDefault="008C3869" w:rsidP="008C38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C38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Για Αποθήκες - Ψυγεία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7F44D3" w14:textId="77777777" w:rsidR="008C3869" w:rsidRPr="008C3869" w:rsidRDefault="008C3869" w:rsidP="008C3869">
            <w:pPr>
              <w:rPr>
                <w:rFonts w:ascii="Calibri" w:hAnsi="Calibri" w:cs="Calibri"/>
                <w:i/>
                <w:iCs/>
                <w:color w:val="000000"/>
                <w:szCs w:val="20"/>
              </w:rPr>
            </w:pPr>
            <w:r w:rsidRPr="008C3869">
              <w:rPr>
                <w:rFonts w:ascii="Calibri" w:hAnsi="Calibri" w:cs="Calibri"/>
                <w:i/>
                <w:iCs/>
                <w:color w:val="000000"/>
                <w:szCs w:val="20"/>
              </w:rPr>
              <w:t> </w:t>
            </w:r>
          </w:p>
        </w:tc>
      </w:tr>
      <w:tr w:rsidR="008C3869" w:rsidRPr="008C3869" w14:paraId="79FB98C5" w14:textId="77777777" w:rsidTr="008C3869">
        <w:trPr>
          <w:trHeight w:val="15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B7344" w14:textId="77777777" w:rsidR="008C3869" w:rsidRPr="008C3869" w:rsidRDefault="008C3869" w:rsidP="008C38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C38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1EE2A" w14:textId="77777777" w:rsidR="008C3869" w:rsidRPr="008C3869" w:rsidRDefault="008C3869" w:rsidP="008C386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C3869">
              <w:rPr>
                <w:rFonts w:ascii="Calibri" w:hAnsi="Calibri" w:cs="Calibri"/>
                <w:b/>
                <w:bCs/>
                <w:sz w:val="22"/>
                <w:szCs w:val="22"/>
              </w:rPr>
              <w:t>Αποθήκες - Ψυγεία (Θαλάμους, Ψυκτικές Εγκαταστάσεις, Ηλεκτρικές Εγκαταστάσεις)</w:t>
            </w:r>
            <w:r w:rsidRPr="008C3869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Κατηγορία "ΜΗΧΑΝΟΛΟΓΙΚΟΣ ΕΞΟΠΛΙΣΜΟΣ – ΤΕΧΝΙΚΕΣ (ΕΙΔΙΚΕΣ) ΕΓΚΑΤΑΣΤΑΣΕΙΣ"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BAA1C4" w14:textId="77777777" w:rsidR="008C3869" w:rsidRPr="008C3869" w:rsidRDefault="008C3869" w:rsidP="008C38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</w:pPr>
            <w:r w:rsidRPr="008C3869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1.250 έως 1.375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CB43F" w14:textId="77777777" w:rsidR="008C3869" w:rsidRPr="008C3869" w:rsidRDefault="008C3869" w:rsidP="008C3869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8C3869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</w:tr>
    </w:tbl>
    <w:p w14:paraId="7CEF2DBF" w14:textId="7EBAE3FB" w:rsidR="008C3869" w:rsidRDefault="008C3869" w:rsidP="008C3869">
      <w:pPr>
        <w:pStyle w:val="Style6"/>
        <w:widowControl/>
        <w:spacing w:after="120" w:line="23" w:lineRule="atLeast"/>
        <w:jc w:val="both"/>
        <w:rPr>
          <w:rFonts w:ascii="Verdana" w:hAnsi="Verdana" w:cs="ITCAvantGardeStd-BkCn"/>
          <w:bCs/>
          <w:color w:val="0073AB"/>
          <w:sz w:val="20"/>
          <w:szCs w:val="20"/>
        </w:rPr>
      </w:pPr>
    </w:p>
    <w:p w14:paraId="62C90E17" w14:textId="77777777" w:rsidR="008C3869" w:rsidRPr="007D3FBC" w:rsidRDefault="008C3869" w:rsidP="008C3869">
      <w:pPr>
        <w:pStyle w:val="Style6"/>
        <w:widowControl/>
        <w:spacing w:after="120" w:line="23" w:lineRule="atLeast"/>
        <w:jc w:val="both"/>
        <w:rPr>
          <w:rFonts w:ascii="Verdana" w:hAnsi="Verdana" w:cs="ITCAvantGardeStd-BkCn"/>
          <w:bCs/>
          <w:color w:val="0073AB"/>
          <w:sz w:val="20"/>
          <w:szCs w:val="20"/>
        </w:rPr>
      </w:pPr>
    </w:p>
    <w:p w14:paraId="44DE27E7" w14:textId="051371AC" w:rsidR="00F06FAC" w:rsidRPr="008C3869" w:rsidRDefault="008C3869" w:rsidP="00F06FAC">
      <w:pPr>
        <w:pStyle w:val="Style6"/>
        <w:widowControl/>
        <w:spacing w:after="120" w:line="23" w:lineRule="atLeast"/>
        <w:jc w:val="both"/>
        <w:rPr>
          <w:rFonts w:ascii="Verdana" w:hAnsi="Verdana" w:cs="GothamNarrow-Book"/>
          <w:b/>
          <w:bCs/>
          <w:color w:val="575756"/>
          <w:sz w:val="20"/>
          <w:szCs w:val="20"/>
        </w:rPr>
      </w:pPr>
      <w:r w:rsidRPr="008C3869">
        <w:rPr>
          <w:rFonts w:ascii="Verdana" w:hAnsi="Verdana" w:cs="GothamNarrow-Book"/>
          <w:b/>
          <w:bCs/>
          <w:color w:val="575756"/>
          <w:sz w:val="20"/>
          <w:szCs w:val="20"/>
        </w:rPr>
        <w:t xml:space="preserve">Β. </w:t>
      </w:r>
      <w:r w:rsidR="00F06FAC" w:rsidRPr="008C3869">
        <w:rPr>
          <w:rFonts w:ascii="Verdana" w:hAnsi="Verdana" w:cs="GothamNarrow-Book"/>
          <w:b/>
          <w:bCs/>
          <w:color w:val="575756"/>
          <w:sz w:val="20"/>
          <w:szCs w:val="20"/>
        </w:rPr>
        <w:t>ΘΕΡΜΟΚΗΠΙΑ ΥΔΡΟΠΟΝΙΚΗΣ ΚΑΛΛΙΕΡΓ</w:t>
      </w:r>
      <w:r w:rsidR="007A4A8F" w:rsidRPr="008C3869">
        <w:rPr>
          <w:rFonts w:ascii="Verdana" w:hAnsi="Verdana" w:cs="GothamNarrow-Book"/>
          <w:b/>
          <w:bCs/>
          <w:color w:val="575756"/>
          <w:sz w:val="20"/>
          <w:szCs w:val="20"/>
        </w:rPr>
        <w:t>Ε</w:t>
      </w:r>
      <w:r w:rsidR="00F06FAC" w:rsidRPr="008C3869">
        <w:rPr>
          <w:rFonts w:ascii="Verdana" w:hAnsi="Verdana" w:cs="GothamNarrow-Book"/>
          <w:b/>
          <w:bCs/>
          <w:color w:val="575756"/>
          <w:sz w:val="20"/>
          <w:szCs w:val="20"/>
        </w:rPr>
        <w:t>ΙΑΣ</w:t>
      </w:r>
    </w:p>
    <w:p w14:paraId="19AD93A0" w14:textId="77777777" w:rsidR="00F06FAC" w:rsidRPr="007D3FBC" w:rsidRDefault="00F06FAC" w:rsidP="00F06FAC">
      <w:pPr>
        <w:pStyle w:val="Style6"/>
        <w:widowControl/>
        <w:spacing w:after="120" w:line="23" w:lineRule="atLeast"/>
        <w:jc w:val="both"/>
        <w:rPr>
          <w:rFonts w:ascii="Verdana" w:hAnsi="Verdana" w:cs="GothamNarrow-Book"/>
          <w:bCs/>
          <w:color w:val="575756"/>
          <w:sz w:val="20"/>
          <w:szCs w:val="20"/>
        </w:rPr>
      </w:pPr>
      <w:r w:rsidRPr="007D3FBC">
        <w:rPr>
          <w:rFonts w:ascii="Verdana" w:hAnsi="Verdana" w:cs="GothamNarrow-Book"/>
          <w:bCs/>
          <w:color w:val="575756"/>
          <w:sz w:val="20"/>
          <w:szCs w:val="20"/>
        </w:rPr>
        <w:t>Οι κύριες κατηγορίες δαπάνης που συνιστούν το κ</w:t>
      </w:r>
      <w:r w:rsidRPr="007D3FBC">
        <w:rPr>
          <w:rFonts w:ascii="Verdana" w:hAnsi="Verdana" w:cs="GothamNarrow-Book"/>
          <w:color w:val="575756"/>
          <w:sz w:val="20"/>
          <w:szCs w:val="20"/>
        </w:rPr>
        <w:t xml:space="preserve">όστος εγκατάστασης ενός </w:t>
      </w:r>
      <w:proofErr w:type="spellStart"/>
      <w:r w:rsidRPr="007D3FBC">
        <w:rPr>
          <w:rFonts w:ascii="Verdana" w:hAnsi="Verdana" w:cs="GothamNarrow-Book"/>
          <w:color w:val="575756"/>
          <w:sz w:val="20"/>
          <w:szCs w:val="20"/>
        </w:rPr>
        <w:t>υδροπονικού</w:t>
      </w:r>
      <w:proofErr w:type="spellEnd"/>
      <w:r w:rsidRPr="007D3FBC">
        <w:rPr>
          <w:rFonts w:ascii="Verdana" w:hAnsi="Verdana" w:cs="GothamNarrow-Book"/>
          <w:color w:val="575756"/>
          <w:sz w:val="20"/>
          <w:szCs w:val="20"/>
        </w:rPr>
        <w:t xml:space="preserve"> θερμοκηπίου είναι</w:t>
      </w:r>
      <w:r w:rsidRPr="007D3FBC">
        <w:rPr>
          <w:rFonts w:ascii="Verdana" w:hAnsi="Verdana" w:cs="GothamNarrow-Book"/>
          <w:bCs/>
          <w:color w:val="575756"/>
          <w:sz w:val="20"/>
          <w:szCs w:val="20"/>
        </w:rPr>
        <w:t>:</w:t>
      </w:r>
    </w:p>
    <w:p w14:paraId="33051846" w14:textId="77777777" w:rsidR="00F06FAC" w:rsidRPr="007D3FBC" w:rsidRDefault="00F06FAC" w:rsidP="002924DB">
      <w:pPr>
        <w:pStyle w:val="Style6"/>
        <w:widowControl/>
        <w:numPr>
          <w:ilvl w:val="0"/>
          <w:numId w:val="116"/>
        </w:numPr>
        <w:spacing w:after="120" w:line="23" w:lineRule="atLeast"/>
        <w:jc w:val="both"/>
        <w:rPr>
          <w:rFonts w:ascii="Verdana" w:hAnsi="Verdana" w:cs="GothamNarrow-Book"/>
          <w:bCs/>
          <w:color w:val="575756"/>
          <w:sz w:val="20"/>
          <w:szCs w:val="20"/>
        </w:rPr>
      </w:pPr>
      <w:r w:rsidRPr="007D3FBC">
        <w:rPr>
          <w:rFonts w:ascii="Verdana" w:hAnsi="Verdana" w:cs="GothamNarrow-Book"/>
          <w:bCs/>
          <w:color w:val="575756"/>
          <w:sz w:val="20"/>
          <w:szCs w:val="20"/>
        </w:rPr>
        <w:t>Κόστη κτιριακών εγκαταστάσεων: περιλαμβάνονται η κατασκευή του μεταλλικού θερμοκηπίου, εργασίες θεμελίωσης κ.α. από σκυρόδεμα, θάλαμοι και ψυκτικοί θάλαμοι, υλικά ανάρτησης φυτών, γεωτρήσεις, μελέτες αδειών, κλπ.</w:t>
      </w:r>
    </w:p>
    <w:p w14:paraId="65810347" w14:textId="77777777" w:rsidR="00F06FAC" w:rsidRPr="007D3FBC" w:rsidRDefault="00F06FAC" w:rsidP="002924DB">
      <w:pPr>
        <w:pStyle w:val="Style6"/>
        <w:widowControl/>
        <w:numPr>
          <w:ilvl w:val="0"/>
          <w:numId w:val="116"/>
        </w:numPr>
        <w:spacing w:after="120" w:line="23" w:lineRule="atLeast"/>
        <w:jc w:val="both"/>
        <w:rPr>
          <w:rFonts w:ascii="Verdana" w:hAnsi="Verdana" w:cs="GothamNarrow-Book"/>
          <w:bCs/>
          <w:color w:val="575756"/>
          <w:sz w:val="20"/>
          <w:szCs w:val="20"/>
        </w:rPr>
      </w:pPr>
      <w:r w:rsidRPr="007D3FBC">
        <w:rPr>
          <w:rFonts w:ascii="Verdana" w:hAnsi="Verdana" w:cs="GothamNarrow-Book"/>
          <w:bCs/>
          <w:color w:val="575756"/>
          <w:sz w:val="20"/>
          <w:szCs w:val="20"/>
        </w:rPr>
        <w:t xml:space="preserve">Κόστος ηλεκτρομηχανολογικού εξοπλισμού που μπορεί να περιλαμβάνει σύστημα κλιματισμού, </w:t>
      </w:r>
      <w:proofErr w:type="spellStart"/>
      <w:r w:rsidRPr="007D3FBC">
        <w:rPr>
          <w:rFonts w:ascii="Verdana" w:hAnsi="Verdana" w:cs="GothamNarrow-Book"/>
          <w:bCs/>
          <w:color w:val="575756"/>
          <w:sz w:val="20"/>
          <w:szCs w:val="20"/>
        </w:rPr>
        <w:t>αεροκουρτίνες</w:t>
      </w:r>
      <w:proofErr w:type="spellEnd"/>
      <w:r w:rsidRPr="007D3FBC">
        <w:rPr>
          <w:rFonts w:ascii="Verdana" w:hAnsi="Verdana" w:cs="GothamNarrow-Book"/>
          <w:bCs/>
          <w:color w:val="575756"/>
          <w:sz w:val="20"/>
          <w:szCs w:val="20"/>
        </w:rPr>
        <w:t xml:space="preserve">, ανεμιστήρες ψεκασμού, ανεμιστήρες </w:t>
      </w:r>
      <w:proofErr w:type="spellStart"/>
      <w:r w:rsidRPr="007D3FBC">
        <w:rPr>
          <w:rFonts w:ascii="Verdana" w:hAnsi="Verdana" w:cs="GothamNarrow-Book"/>
          <w:bCs/>
          <w:color w:val="575756"/>
          <w:sz w:val="20"/>
          <w:szCs w:val="20"/>
        </w:rPr>
        <w:t>ανακυκλοφορίας</w:t>
      </w:r>
      <w:proofErr w:type="spellEnd"/>
      <w:r w:rsidRPr="007D3FBC">
        <w:rPr>
          <w:rFonts w:ascii="Verdana" w:hAnsi="Verdana" w:cs="GothamNarrow-Book"/>
          <w:bCs/>
          <w:color w:val="575756"/>
          <w:sz w:val="20"/>
          <w:szCs w:val="20"/>
        </w:rPr>
        <w:t xml:space="preserve">, δεξαμενές νερού, εξοπλισμό υδροπονίας, εξοπλισμό ελέγχου κλίματος, εξοπλισμό θρεπτικού διαλύματος, εξοπλισμό συλλογής τομάτας, εξοπλισμό γειώσεων, εξοπλισμό διοξειδίου του άνθρακα, δίκτυα </w:t>
      </w:r>
      <w:r w:rsidRPr="007D3FBC">
        <w:rPr>
          <w:rFonts w:ascii="Verdana" w:hAnsi="Verdana" w:cs="GothamNarrow-Book"/>
          <w:bCs/>
          <w:color w:val="575756"/>
          <w:sz w:val="20"/>
          <w:szCs w:val="20"/>
        </w:rPr>
        <w:lastRenderedPageBreak/>
        <w:t xml:space="preserve">νερού, κανάλια, δίκτυο ψεκασμού, </w:t>
      </w:r>
      <w:proofErr w:type="spellStart"/>
      <w:r w:rsidRPr="007D3FBC">
        <w:rPr>
          <w:rFonts w:ascii="Verdana" w:hAnsi="Verdana" w:cs="GothamNarrow-Book"/>
          <w:bCs/>
          <w:color w:val="575756"/>
          <w:sz w:val="20"/>
          <w:szCs w:val="20"/>
        </w:rPr>
        <w:t>πυρηνολέβητες</w:t>
      </w:r>
      <w:proofErr w:type="spellEnd"/>
      <w:r w:rsidRPr="007D3FBC">
        <w:rPr>
          <w:rFonts w:ascii="Verdana" w:hAnsi="Verdana" w:cs="GothamNarrow-Book"/>
          <w:bCs/>
          <w:color w:val="575756"/>
          <w:sz w:val="20"/>
          <w:szCs w:val="20"/>
        </w:rPr>
        <w:t>, ηλεκτροπαραγωγό ζεύγος, ηλεκτρολογικές εγκαταστάσεις, σύνδεση με ΔΕΗ, μελέτες σχεδιασμού των συστημάτων κλπ.</w:t>
      </w:r>
    </w:p>
    <w:p w14:paraId="2167B06F" w14:textId="77777777" w:rsidR="00F06FAC" w:rsidRPr="007D3FBC" w:rsidRDefault="00F06FAC" w:rsidP="002924DB">
      <w:pPr>
        <w:pStyle w:val="Style6"/>
        <w:widowControl/>
        <w:numPr>
          <w:ilvl w:val="0"/>
          <w:numId w:val="116"/>
        </w:numPr>
        <w:spacing w:after="120" w:line="23" w:lineRule="atLeast"/>
        <w:jc w:val="both"/>
        <w:rPr>
          <w:rFonts w:ascii="Verdana" w:hAnsi="Verdana" w:cs="GothamNarrow-Book"/>
          <w:bCs/>
          <w:color w:val="575756"/>
          <w:sz w:val="20"/>
          <w:szCs w:val="20"/>
        </w:rPr>
      </w:pPr>
      <w:r w:rsidRPr="007D3FBC">
        <w:rPr>
          <w:rFonts w:ascii="Verdana" w:hAnsi="Verdana" w:cs="GothamNarrow-Book"/>
          <w:bCs/>
          <w:color w:val="575756"/>
          <w:sz w:val="20"/>
          <w:szCs w:val="20"/>
        </w:rPr>
        <w:t>Διάφορες άλλες δαπάνες, όπως περιβάλλων χώρος, μεταφορικά μέσα και λοιπός εξοπλισμός.</w:t>
      </w:r>
    </w:p>
    <w:p w14:paraId="21E84C8C" w14:textId="77777777" w:rsidR="00F06FAC" w:rsidRPr="007D3FBC" w:rsidRDefault="00F06FAC" w:rsidP="00F06FAC">
      <w:pPr>
        <w:pStyle w:val="Style6"/>
        <w:widowControl/>
        <w:spacing w:after="120" w:line="23" w:lineRule="atLeast"/>
        <w:jc w:val="both"/>
        <w:rPr>
          <w:rFonts w:ascii="Verdana" w:hAnsi="Verdana" w:cs="GothamNarrow-Book"/>
          <w:bCs/>
          <w:color w:val="575756"/>
          <w:sz w:val="20"/>
          <w:szCs w:val="20"/>
        </w:rPr>
      </w:pPr>
    </w:p>
    <w:p w14:paraId="7281E691" w14:textId="77777777" w:rsidR="005A3996" w:rsidRDefault="008C3869" w:rsidP="00F06FAC">
      <w:pPr>
        <w:pStyle w:val="Style6"/>
        <w:widowControl/>
        <w:spacing w:after="120" w:line="23" w:lineRule="atLeast"/>
        <w:jc w:val="both"/>
        <w:rPr>
          <w:rFonts w:ascii="Verdana" w:hAnsi="Verdana" w:cs="GothamNarrow-Book"/>
          <w:b/>
          <w:bCs/>
          <w:color w:val="575756"/>
          <w:sz w:val="20"/>
          <w:szCs w:val="20"/>
        </w:rPr>
      </w:pPr>
      <w:r>
        <w:rPr>
          <w:rFonts w:ascii="Verdana" w:hAnsi="Verdana" w:cs="GothamNarrow-Book"/>
          <w:b/>
          <w:bCs/>
          <w:color w:val="575756"/>
          <w:sz w:val="20"/>
          <w:szCs w:val="20"/>
        </w:rPr>
        <w:t>Π</w:t>
      </w:r>
      <w:r w:rsidR="00F06FAC" w:rsidRPr="007D3FBC">
        <w:rPr>
          <w:rFonts w:ascii="Verdana" w:hAnsi="Verdana" w:cs="GothamNarrow-Book"/>
          <w:b/>
          <w:bCs/>
          <w:color w:val="575756"/>
          <w:sz w:val="20"/>
          <w:szCs w:val="20"/>
        </w:rPr>
        <w:t xml:space="preserve">ρότυπο συνολικό κόστος κατασκευής ανά στρέμμα: </w:t>
      </w:r>
    </w:p>
    <w:p w14:paraId="4A6FEDFD" w14:textId="4AD41B4D" w:rsidR="00F06FAC" w:rsidRDefault="005A3996" w:rsidP="005A3996">
      <w:pPr>
        <w:pStyle w:val="Style6"/>
        <w:widowControl/>
        <w:numPr>
          <w:ilvl w:val="0"/>
          <w:numId w:val="160"/>
        </w:numPr>
        <w:spacing w:after="120" w:line="23" w:lineRule="atLeast"/>
        <w:jc w:val="both"/>
        <w:rPr>
          <w:rFonts w:ascii="Verdana" w:hAnsi="Verdana" w:cs="GothamNarrow-Book"/>
          <w:bCs/>
          <w:color w:val="575756"/>
          <w:sz w:val="20"/>
          <w:szCs w:val="20"/>
        </w:rPr>
      </w:pPr>
      <w:r w:rsidRPr="005A3996">
        <w:rPr>
          <w:rFonts w:ascii="Verdana" w:hAnsi="Verdana" w:cs="GothamNarrow-Book"/>
          <w:color w:val="575756"/>
          <w:sz w:val="20"/>
          <w:szCs w:val="20"/>
        </w:rPr>
        <w:t xml:space="preserve">Θερμοκήπιο με μεταλλικό γαλβανισμένο σκελετό, κάλυψη οροφής πλαστικού φιλμ και πλευρών από </w:t>
      </w:r>
      <w:proofErr w:type="spellStart"/>
      <w:r w:rsidRPr="005A3996">
        <w:rPr>
          <w:rFonts w:ascii="Verdana" w:hAnsi="Verdana" w:cs="GothamNarrow-Book"/>
          <w:color w:val="575756"/>
          <w:sz w:val="20"/>
          <w:szCs w:val="20"/>
        </w:rPr>
        <w:t>πολυκαρβονικό</w:t>
      </w:r>
      <w:proofErr w:type="spellEnd"/>
      <w:r>
        <w:rPr>
          <w:rFonts w:ascii="Verdana" w:hAnsi="Verdana" w:cs="GothamNarrow-Book"/>
          <w:b/>
          <w:bCs/>
          <w:color w:val="575756"/>
          <w:sz w:val="20"/>
          <w:szCs w:val="20"/>
        </w:rPr>
        <w:t xml:space="preserve">: </w:t>
      </w:r>
      <w:r w:rsidR="00F06FAC" w:rsidRPr="007D3FBC">
        <w:rPr>
          <w:rFonts w:ascii="Verdana" w:hAnsi="Verdana" w:cs="GothamNarrow-Book"/>
          <w:b/>
          <w:bCs/>
          <w:color w:val="575756"/>
          <w:sz w:val="20"/>
          <w:szCs w:val="20"/>
        </w:rPr>
        <w:t>1</w:t>
      </w:r>
      <w:r w:rsidR="009B144C" w:rsidRPr="009B144C">
        <w:rPr>
          <w:rFonts w:ascii="Verdana" w:hAnsi="Verdana" w:cs="GothamNarrow-Book"/>
          <w:b/>
          <w:bCs/>
          <w:color w:val="575756"/>
          <w:sz w:val="20"/>
          <w:szCs w:val="20"/>
        </w:rPr>
        <w:t>1</w:t>
      </w:r>
      <w:r w:rsidR="00F06FAC" w:rsidRPr="007D3FBC">
        <w:rPr>
          <w:rFonts w:ascii="Verdana" w:hAnsi="Verdana" w:cs="GothamNarrow-Book"/>
          <w:b/>
          <w:bCs/>
          <w:color w:val="575756"/>
          <w:sz w:val="20"/>
          <w:szCs w:val="20"/>
        </w:rPr>
        <w:t>0.000,00€. – 1</w:t>
      </w:r>
      <w:r w:rsidR="009B144C" w:rsidRPr="009B144C">
        <w:rPr>
          <w:rFonts w:ascii="Verdana" w:hAnsi="Verdana" w:cs="GothamNarrow-Book"/>
          <w:b/>
          <w:bCs/>
          <w:color w:val="575756"/>
          <w:sz w:val="20"/>
          <w:szCs w:val="20"/>
        </w:rPr>
        <w:t>2</w:t>
      </w:r>
      <w:r w:rsidR="00F06FAC" w:rsidRPr="007D3FBC">
        <w:rPr>
          <w:rFonts w:ascii="Verdana" w:hAnsi="Verdana" w:cs="GothamNarrow-Book"/>
          <w:b/>
          <w:bCs/>
          <w:color w:val="575756"/>
          <w:sz w:val="20"/>
          <w:szCs w:val="20"/>
        </w:rPr>
        <w:t>0.000,00€</w:t>
      </w:r>
      <w:r w:rsidR="00F06FAC" w:rsidRPr="007D3FBC">
        <w:rPr>
          <w:rFonts w:ascii="Verdana" w:hAnsi="Verdana" w:cs="GothamNarrow-Book"/>
          <w:bCs/>
          <w:color w:val="575756"/>
          <w:sz w:val="20"/>
          <w:szCs w:val="20"/>
        </w:rPr>
        <w:t>.</w:t>
      </w:r>
      <w:bookmarkEnd w:id="0"/>
    </w:p>
    <w:p w14:paraId="3BB29B44" w14:textId="598D683E" w:rsidR="005A3996" w:rsidRPr="007D3FBC" w:rsidRDefault="005A3996" w:rsidP="005A3996">
      <w:pPr>
        <w:pStyle w:val="Style6"/>
        <w:widowControl/>
        <w:numPr>
          <w:ilvl w:val="0"/>
          <w:numId w:val="160"/>
        </w:numPr>
        <w:spacing w:after="120" w:line="23" w:lineRule="atLeast"/>
        <w:jc w:val="both"/>
        <w:rPr>
          <w:rFonts w:ascii="Verdana" w:hAnsi="Verdana" w:cs="GothamNarrow-Book"/>
          <w:bCs/>
          <w:color w:val="575756"/>
          <w:sz w:val="20"/>
          <w:szCs w:val="20"/>
        </w:rPr>
      </w:pPr>
      <w:r w:rsidRPr="005A3996">
        <w:rPr>
          <w:rFonts w:ascii="Verdana" w:hAnsi="Verdana" w:cs="GothamNarrow-Book"/>
          <w:color w:val="575756"/>
          <w:sz w:val="20"/>
          <w:szCs w:val="20"/>
        </w:rPr>
        <w:t>Θερμοκήπιο με</w:t>
      </w:r>
      <w:r w:rsidR="00D819D7">
        <w:rPr>
          <w:rFonts w:ascii="Verdana" w:hAnsi="Verdana" w:cs="GothamNarrow-Book"/>
          <w:color w:val="575756"/>
          <w:sz w:val="20"/>
          <w:szCs w:val="20"/>
        </w:rPr>
        <w:t xml:space="preserve"> μεταλλικό γαλβανισμένο σκελετό</w:t>
      </w:r>
      <w:r w:rsidRPr="005A3996">
        <w:rPr>
          <w:rFonts w:ascii="Verdana" w:hAnsi="Verdana" w:cs="GothamNarrow-Book"/>
          <w:color w:val="575756"/>
          <w:sz w:val="20"/>
          <w:szCs w:val="20"/>
        </w:rPr>
        <w:t xml:space="preserve"> </w:t>
      </w:r>
      <w:r>
        <w:rPr>
          <w:rFonts w:ascii="Verdana" w:hAnsi="Verdana" w:cs="GothamNarrow-Book"/>
          <w:color w:val="575756"/>
          <w:sz w:val="20"/>
          <w:szCs w:val="20"/>
        </w:rPr>
        <w:t xml:space="preserve">και </w:t>
      </w:r>
      <w:r w:rsidRPr="005A3996">
        <w:rPr>
          <w:rFonts w:ascii="Verdana" w:hAnsi="Verdana" w:cs="GothamNarrow-Book"/>
          <w:color w:val="575756"/>
          <w:sz w:val="20"/>
          <w:szCs w:val="20"/>
        </w:rPr>
        <w:t xml:space="preserve">κάλυψη </w:t>
      </w:r>
      <w:r>
        <w:rPr>
          <w:rFonts w:ascii="Verdana" w:hAnsi="Verdana" w:cs="GothamNarrow-Book"/>
          <w:color w:val="575756"/>
          <w:sz w:val="20"/>
          <w:szCs w:val="20"/>
        </w:rPr>
        <w:t>με υαλοπίνακες</w:t>
      </w:r>
      <w:r>
        <w:rPr>
          <w:rFonts w:ascii="Verdana" w:hAnsi="Verdana" w:cs="GothamNarrow-Book"/>
          <w:b/>
          <w:bCs/>
          <w:color w:val="575756"/>
          <w:sz w:val="20"/>
          <w:szCs w:val="20"/>
        </w:rPr>
        <w:t xml:space="preserve">: </w:t>
      </w:r>
      <w:r w:rsidRPr="007D3FBC">
        <w:rPr>
          <w:rFonts w:ascii="Verdana" w:hAnsi="Verdana" w:cs="GothamNarrow-Book"/>
          <w:b/>
          <w:bCs/>
          <w:color w:val="575756"/>
          <w:sz w:val="20"/>
          <w:szCs w:val="20"/>
        </w:rPr>
        <w:t>1</w:t>
      </w:r>
      <w:r w:rsidR="009B144C" w:rsidRPr="009B144C">
        <w:rPr>
          <w:rFonts w:ascii="Verdana" w:hAnsi="Verdana" w:cs="GothamNarrow-Book"/>
          <w:b/>
          <w:bCs/>
          <w:color w:val="575756"/>
          <w:sz w:val="20"/>
          <w:szCs w:val="20"/>
        </w:rPr>
        <w:t>7</w:t>
      </w:r>
      <w:r w:rsidRPr="007D3FBC">
        <w:rPr>
          <w:rFonts w:ascii="Verdana" w:hAnsi="Verdana" w:cs="GothamNarrow-Book"/>
          <w:b/>
          <w:bCs/>
          <w:color w:val="575756"/>
          <w:sz w:val="20"/>
          <w:szCs w:val="20"/>
        </w:rPr>
        <w:t>0.000,00€. – 1</w:t>
      </w:r>
      <w:r w:rsidR="009B144C" w:rsidRPr="009B144C">
        <w:rPr>
          <w:rFonts w:ascii="Verdana" w:hAnsi="Verdana" w:cs="GothamNarrow-Book"/>
          <w:b/>
          <w:bCs/>
          <w:color w:val="575756"/>
          <w:sz w:val="20"/>
          <w:szCs w:val="20"/>
        </w:rPr>
        <w:t>9</w:t>
      </w:r>
      <w:r w:rsidRPr="007D3FBC">
        <w:rPr>
          <w:rFonts w:ascii="Verdana" w:hAnsi="Verdana" w:cs="GothamNarrow-Book"/>
          <w:b/>
          <w:bCs/>
          <w:color w:val="575756"/>
          <w:sz w:val="20"/>
          <w:szCs w:val="20"/>
        </w:rPr>
        <w:t>0.000,00€</w:t>
      </w:r>
      <w:r w:rsidRPr="007D3FBC">
        <w:rPr>
          <w:rFonts w:ascii="Verdana" w:hAnsi="Verdana" w:cs="GothamNarrow-Book"/>
          <w:bCs/>
          <w:color w:val="575756"/>
          <w:sz w:val="20"/>
          <w:szCs w:val="20"/>
        </w:rPr>
        <w:t>.</w:t>
      </w:r>
    </w:p>
    <w:p w14:paraId="7A9955C5" w14:textId="43D19731" w:rsidR="00A411B0" w:rsidRPr="007D3FBC" w:rsidRDefault="00A411B0" w:rsidP="00A411B0">
      <w:pPr>
        <w:pStyle w:val="Style6"/>
        <w:widowControl/>
        <w:numPr>
          <w:ilvl w:val="0"/>
          <w:numId w:val="160"/>
        </w:numPr>
        <w:spacing w:after="120" w:line="23" w:lineRule="atLeast"/>
        <w:jc w:val="both"/>
        <w:rPr>
          <w:rFonts w:ascii="Verdana" w:hAnsi="Verdana" w:cs="GothamNarrow-Book"/>
          <w:bCs/>
          <w:color w:val="575756"/>
          <w:sz w:val="20"/>
          <w:szCs w:val="20"/>
        </w:rPr>
      </w:pPr>
      <w:r>
        <w:rPr>
          <w:rFonts w:ascii="Verdana" w:hAnsi="Verdana" w:cs="GothamNarrow-Book"/>
          <w:color w:val="575756"/>
          <w:sz w:val="20"/>
          <w:szCs w:val="20"/>
        </w:rPr>
        <w:t xml:space="preserve">Ενεργητικού κλίματος </w:t>
      </w:r>
      <w:r w:rsidRPr="005A3996">
        <w:rPr>
          <w:rFonts w:ascii="Verdana" w:hAnsi="Verdana" w:cs="GothamNarrow-Book"/>
          <w:color w:val="575756"/>
          <w:sz w:val="20"/>
          <w:szCs w:val="20"/>
        </w:rPr>
        <w:t xml:space="preserve">Θερμοκήπιο </w:t>
      </w:r>
      <w:r>
        <w:rPr>
          <w:rFonts w:ascii="Verdana" w:hAnsi="Verdana" w:cs="GothamNarrow-Book"/>
          <w:color w:val="575756"/>
          <w:sz w:val="20"/>
          <w:szCs w:val="20"/>
        </w:rPr>
        <w:t>5</w:t>
      </w:r>
      <w:r w:rsidRPr="00A411B0">
        <w:rPr>
          <w:rFonts w:ascii="Verdana" w:hAnsi="Verdana" w:cs="GothamNarrow-Book"/>
          <w:color w:val="575756"/>
          <w:sz w:val="20"/>
          <w:szCs w:val="20"/>
          <w:vertAlign w:val="superscript"/>
        </w:rPr>
        <w:t>ης</w:t>
      </w:r>
      <w:r>
        <w:rPr>
          <w:rFonts w:ascii="Verdana" w:hAnsi="Verdana" w:cs="GothamNarrow-Book"/>
          <w:color w:val="575756"/>
          <w:sz w:val="20"/>
          <w:szCs w:val="20"/>
        </w:rPr>
        <w:t xml:space="preserve"> γενιάς</w:t>
      </w:r>
      <w:r w:rsidR="009B144C" w:rsidRPr="009B144C">
        <w:rPr>
          <w:rFonts w:ascii="Verdana" w:hAnsi="Verdana" w:cs="GothamNarrow-Book"/>
          <w:color w:val="575756"/>
          <w:sz w:val="20"/>
          <w:szCs w:val="20"/>
        </w:rPr>
        <w:t xml:space="preserve"> </w:t>
      </w:r>
      <w:r w:rsidR="009B144C">
        <w:rPr>
          <w:rFonts w:ascii="Verdana" w:hAnsi="Verdana" w:cs="GothamNarrow-Book"/>
          <w:color w:val="575756"/>
          <w:sz w:val="20"/>
          <w:szCs w:val="20"/>
        </w:rPr>
        <w:t>ή Υβριδικό Θερμοκήπιο με μεταλλικό γαλβανισμένο σκελετό κάλυψης οροφής και πλευρών από μονωμένα πάνελ</w:t>
      </w:r>
      <w:r>
        <w:rPr>
          <w:rFonts w:ascii="Verdana" w:hAnsi="Verdana" w:cs="GothamNarrow-Book"/>
          <w:b/>
          <w:bCs/>
          <w:color w:val="575756"/>
          <w:sz w:val="20"/>
          <w:szCs w:val="20"/>
        </w:rPr>
        <w:t xml:space="preserve">: </w:t>
      </w:r>
      <w:r w:rsidR="009B144C">
        <w:rPr>
          <w:rFonts w:ascii="Verdana" w:hAnsi="Verdana" w:cs="GothamNarrow-Book"/>
          <w:b/>
          <w:bCs/>
          <w:color w:val="575756"/>
          <w:sz w:val="20"/>
          <w:szCs w:val="20"/>
        </w:rPr>
        <w:t>24</w:t>
      </w:r>
      <w:r w:rsidR="00B324BF">
        <w:rPr>
          <w:rFonts w:ascii="Verdana" w:hAnsi="Verdana" w:cs="GothamNarrow-Book"/>
          <w:b/>
          <w:bCs/>
          <w:color w:val="575756"/>
          <w:sz w:val="20"/>
          <w:szCs w:val="20"/>
        </w:rPr>
        <w:t>0</w:t>
      </w:r>
      <w:r w:rsidRPr="007D3FBC">
        <w:rPr>
          <w:rFonts w:ascii="Verdana" w:hAnsi="Verdana" w:cs="GothamNarrow-Book"/>
          <w:b/>
          <w:bCs/>
          <w:color w:val="575756"/>
          <w:sz w:val="20"/>
          <w:szCs w:val="20"/>
        </w:rPr>
        <w:t xml:space="preserve">.000,00€. – </w:t>
      </w:r>
      <w:r w:rsidR="00B324BF">
        <w:rPr>
          <w:rFonts w:ascii="Verdana" w:hAnsi="Verdana" w:cs="GothamNarrow-Book"/>
          <w:b/>
          <w:bCs/>
          <w:color w:val="575756"/>
          <w:sz w:val="20"/>
          <w:szCs w:val="20"/>
        </w:rPr>
        <w:t>2</w:t>
      </w:r>
      <w:r w:rsidR="009B144C">
        <w:rPr>
          <w:rFonts w:ascii="Verdana" w:hAnsi="Verdana" w:cs="GothamNarrow-Book"/>
          <w:b/>
          <w:bCs/>
          <w:color w:val="575756"/>
          <w:sz w:val="20"/>
          <w:szCs w:val="20"/>
        </w:rPr>
        <w:t>8</w:t>
      </w:r>
      <w:r w:rsidRPr="007D3FBC">
        <w:rPr>
          <w:rFonts w:ascii="Verdana" w:hAnsi="Verdana" w:cs="GothamNarrow-Book"/>
          <w:b/>
          <w:bCs/>
          <w:color w:val="575756"/>
          <w:sz w:val="20"/>
          <w:szCs w:val="20"/>
        </w:rPr>
        <w:t>0.000,00€</w:t>
      </w:r>
      <w:r w:rsidRPr="007D3FBC">
        <w:rPr>
          <w:rFonts w:ascii="Verdana" w:hAnsi="Verdana" w:cs="GothamNarrow-Book"/>
          <w:bCs/>
          <w:color w:val="575756"/>
          <w:sz w:val="20"/>
          <w:szCs w:val="20"/>
        </w:rPr>
        <w:t>.</w:t>
      </w:r>
    </w:p>
    <w:p w14:paraId="038B41BE" w14:textId="77777777" w:rsidR="005A3996" w:rsidRPr="007D3FBC" w:rsidRDefault="005A3996" w:rsidP="00A411B0">
      <w:pPr>
        <w:pStyle w:val="Style6"/>
        <w:widowControl/>
        <w:spacing w:after="120" w:line="23" w:lineRule="atLeast"/>
        <w:jc w:val="both"/>
        <w:rPr>
          <w:rFonts w:ascii="Verdana" w:hAnsi="Verdana" w:cs="GothamNarrow-Book"/>
          <w:bCs/>
          <w:color w:val="575756"/>
          <w:sz w:val="20"/>
          <w:szCs w:val="20"/>
        </w:rPr>
      </w:pPr>
    </w:p>
    <w:sectPr w:rsidR="005A3996" w:rsidRPr="007D3FBC" w:rsidSect="00256C0A">
      <w:headerReference w:type="default" r:id="rId9"/>
      <w:pgSz w:w="11906" w:h="16838"/>
      <w:pgMar w:top="1440" w:right="849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A80A91" w14:textId="77777777" w:rsidR="00C72CDA" w:rsidRDefault="00C72CDA">
      <w:r>
        <w:separator/>
      </w:r>
    </w:p>
  </w:endnote>
  <w:endnote w:type="continuationSeparator" w:id="0">
    <w:p w14:paraId="3BAF23F8" w14:textId="77777777" w:rsidR="00C72CDA" w:rsidRDefault="00C72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gHelveticaUCPol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ITCAvantGardeStd-BkCn"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GothamNarrow-Book">
    <w:altName w:val="Calibri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AF6409" w14:textId="77777777" w:rsidR="00C72CDA" w:rsidRDefault="00C72CDA">
      <w:r>
        <w:separator/>
      </w:r>
    </w:p>
  </w:footnote>
  <w:footnote w:type="continuationSeparator" w:id="0">
    <w:p w14:paraId="68323973" w14:textId="77777777" w:rsidR="00C72CDA" w:rsidRDefault="00C72C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1F5093" w14:textId="77777777" w:rsidR="00F670B7" w:rsidRPr="003A6037" w:rsidRDefault="00F670B7" w:rsidP="003A603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712A1"/>
    <w:multiLevelType w:val="hybridMultilevel"/>
    <w:tmpl w:val="D1F685C2"/>
    <w:lvl w:ilvl="0" w:tplc="04080005">
      <w:start w:val="1"/>
      <w:numFmt w:val="bullet"/>
      <w:lvlText w:val=""/>
      <w:lvlJc w:val="left"/>
      <w:pPr>
        <w:tabs>
          <w:tab w:val="num" w:pos="1564"/>
        </w:tabs>
        <w:ind w:left="1564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004"/>
        </w:tabs>
        <w:ind w:left="30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724"/>
        </w:tabs>
        <w:ind w:left="37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444"/>
        </w:tabs>
        <w:ind w:left="44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164"/>
        </w:tabs>
        <w:ind w:left="51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884"/>
        </w:tabs>
        <w:ind w:left="58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604"/>
        </w:tabs>
        <w:ind w:left="66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324"/>
        </w:tabs>
        <w:ind w:left="7324" w:hanging="360"/>
      </w:pPr>
      <w:rPr>
        <w:rFonts w:ascii="Wingdings" w:hAnsi="Wingdings" w:hint="default"/>
      </w:rPr>
    </w:lvl>
  </w:abstractNum>
  <w:abstractNum w:abstractNumId="1" w15:restartNumberingAfterBreak="0">
    <w:nsid w:val="018C7F18"/>
    <w:multiLevelType w:val="hybridMultilevel"/>
    <w:tmpl w:val="33FCD3CE"/>
    <w:lvl w:ilvl="0" w:tplc="7200DBD0">
      <w:start w:val="1"/>
      <w:numFmt w:val="lowerRoman"/>
      <w:lvlText w:val="%1."/>
      <w:lvlJc w:val="right"/>
      <w:pPr>
        <w:tabs>
          <w:tab w:val="num" w:pos="1440"/>
        </w:tabs>
        <w:ind w:left="1440" w:hanging="360"/>
      </w:pPr>
      <w:rPr>
        <w:rFonts w:cs="Times"/>
        <w:b w:val="0"/>
        <w:i w:val="0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 w:val="0"/>
        <w:i w:val="0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A3087B"/>
    <w:multiLevelType w:val="hybridMultilevel"/>
    <w:tmpl w:val="0602F3CC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223359D"/>
    <w:multiLevelType w:val="hybridMultilevel"/>
    <w:tmpl w:val="F81875EC"/>
    <w:lvl w:ilvl="0" w:tplc="35DA7308">
      <w:numFmt w:val="bullet"/>
      <w:lvlText w:val="-"/>
      <w:lvlJc w:val="left"/>
      <w:pPr>
        <w:ind w:left="720" w:hanging="360"/>
      </w:pPr>
      <w:rPr>
        <w:rFonts w:ascii="Verdana" w:hAnsi="Verdana" w:cs="Times New Roman" w:hint="default"/>
        <w:b w:val="0"/>
        <w:i w:val="0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884013"/>
    <w:multiLevelType w:val="hybridMultilevel"/>
    <w:tmpl w:val="A5BCAF2E"/>
    <w:lvl w:ilvl="0" w:tplc="7200DBD0">
      <w:start w:val="1"/>
      <w:numFmt w:val="lowerRoman"/>
      <w:lvlText w:val="%1."/>
      <w:lvlJc w:val="right"/>
      <w:pPr>
        <w:tabs>
          <w:tab w:val="num" w:pos="2160"/>
        </w:tabs>
        <w:ind w:left="2160" w:hanging="360"/>
      </w:pPr>
      <w:rPr>
        <w:rFonts w:cs="Times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033A7C31"/>
    <w:multiLevelType w:val="hybridMultilevel"/>
    <w:tmpl w:val="7632B5E2"/>
    <w:lvl w:ilvl="0" w:tplc="1CCACBDE"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378437E"/>
    <w:multiLevelType w:val="hybridMultilevel"/>
    <w:tmpl w:val="D61A4CCE"/>
    <w:lvl w:ilvl="0" w:tplc="F61E5D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</w:rPr>
    </w:lvl>
    <w:lvl w:ilvl="1" w:tplc="4EFA589A">
      <w:start w:val="1"/>
      <w:numFmt w:val="lowerRoman"/>
      <w:lvlText w:val="%2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2" w:tplc="040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DFA2632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E3F8488C">
      <w:start w:val="1"/>
      <w:numFmt w:val="bullet"/>
      <w:lvlText w:val="-"/>
      <w:lvlJc w:val="left"/>
      <w:pPr>
        <w:ind w:left="3240" w:hanging="360"/>
      </w:pPr>
      <w:rPr>
        <w:rFonts w:ascii="Verdana" w:eastAsia="Times New Roman" w:hAnsi="Verdana" w:cs="Times New Roman" w:hint="default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3CB2838"/>
    <w:multiLevelType w:val="hybridMultilevel"/>
    <w:tmpl w:val="388236E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4734E3F"/>
    <w:multiLevelType w:val="hybridMultilevel"/>
    <w:tmpl w:val="F3C68BF2"/>
    <w:lvl w:ilvl="0" w:tplc="35DA7308">
      <w:numFmt w:val="bullet"/>
      <w:lvlText w:val="-"/>
      <w:lvlJc w:val="left"/>
      <w:pPr>
        <w:ind w:left="720" w:hanging="360"/>
      </w:pPr>
      <w:rPr>
        <w:rFonts w:ascii="Verdana" w:hAnsi="Verdana" w:cs="Times New Roman" w:hint="default"/>
        <w:b w:val="0"/>
        <w:i w:val="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4A54DD5"/>
    <w:multiLevelType w:val="hybridMultilevel"/>
    <w:tmpl w:val="3100147E"/>
    <w:lvl w:ilvl="0" w:tplc="7200DBD0">
      <w:start w:val="1"/>
      <w:numFmt w:val="lowerRoman"/>
      <w:lvlText w:val="%1."/>
      <w:lvlJc w:val="right"/>
      <w:pPr>
        <w:ind w:left="1080" w:hanging="360"/>
      </w:pPr>
      <w:rPr>
        <w:rFonts w:cs="Times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5DE32F4"/>
    <w:multiLevelType w:val="hybridMultilevel"/>
    <w:tmpl w:val="CE460A4E"/>
    <w:lvl w:ilvl="0" w:tplc="0408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0408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07102FB9"/>
    <w:multiLevelType w:val="hybridMultilevel"/>
    <w:tmpl w:val="601C657C"/>
    <w:lvl w:ilvl="0" w:tplc="4EFA589A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8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07284B78"/>
    <w:multiLevelType w:val="hybridMultilevel"/>
    <w:tmpl w:val="3ED26AD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8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8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08C93BB7"/>
    <w:multiLevelType w:val="hybridMultilevel"/>
    <w:tmpl w:val="14F418A6"/>
    <w:lvl w:ilvl="0" w:tplc="7200DBD0">
      <w:start w:val="1"/>
      <w:numFmt w:val="lowerRoman"/>
      <w:lvlText w:val="%1."/>
      <w:lvlJc w:val="right"/>
      <w:pPr>
        <w:tabs>
          <w:tab w:val="num" w:pos="2160"/>
        </w:tabs>
        <w:ind w:left="2160" w:hanging="360"/>
      </w:pPr>
      <w:rPr>
        <w:rFonts w:cs="Times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09077269"/>
    <w:multiLevelType w:val="hybridMultilevel"/>
    <w:tmpl w:val="EE027A14"/>
    <w:lvl w:ilvl="0" w:tplc="4EFA589A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0A23230E"/>
    <w:multiLevelType w:val="hybridMultilevel"/>
    <w:tmpl w:val="AFFC0B0E"/>
    <w:lvl w:ilvl="0" w:tplc="7200DBD0">
      <w:start w:val="1"/>
      <w:numFmt w:val="lowerRoman"/>
      <w:lvlText w:val="%1."/>
      <w:lvlJc w:val="right"/>
      <w:pPr>
        <w:tabs>
          <w:tab w:val="num" w:pos="1440"/>
        </w:tabs>
        <w:ind w:left="1440" w:hanging="360"/>
      </w:pPr>
      <w:rPr>
        <w:rFonts w:cs="Times"/>
        <w:b w:val="0"/>
        <w:i w:val="0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 w:val="0"/>
        <w:i w:val="0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A4F2AB8"/>
    <w:multiLevelType w:val="hybridMultilevel"/>
    <w:tmpl w:val="FB98968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AA22B30"/>
    <w:multiLevelType w:val="hybridMultilevel"/>
    <w:tmpl w:val="017087BA"/>
    <w:lvl w:ilvl="0" w:tplc="0408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0AE35C54"/>
    <w:multiLevelType w:val="hybridMultilevel"/>
    <w:tmpl w:val="814CE43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CEC6377"/>
    <w:multiLevelType w:val="hybridMultilevel"/>
    <w:tmpl w:val="4FA046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D750671"/>
    <w:multiLevelType w:val="hybridMultilevel"/>
    <w:tmpl w:val="24DA1702"/>
    <w:lvl w:ilvl="0" w:tplc="7200DBD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cs="Times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1" w15:restartNumberingAfterBreak="0">
    <w:nsid w:val="0DB75938"/>
    <w:multiLevelType w:val="hybridMultilevel"/>
    <w:tmpl w:val="FC60806E"/>
    <w:lvl w:ilvl="0" w:tplc="0408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0DCD1C20"/>
    <w:multiLevelType w:val="multilevel"/>
    <w:tmpl w:val="62D86B4A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 w15:restartNumberingAfterBreak="0">
    <w:nsid w:val="0F556ACA"/>
    <w:multiLevelType w:val="hybridMultilevel"/>
    <w:tmpl w:val="285A6D34"/>
    <w:lvl w:ilvl="0" w:tplc="7200DBD0">
      <w:start w:val="1"/>
      <w:numFmt w:val="lowerRoman"/>
      <w:lvlText w:val="%1."/>
      <w:lvlJc w:val="right"/>
      <w:pPr>
        <w:tabs>
          <w:tab w:val="num" w:pos="2160"/>
        </w:tabs>
        <w:ind w:left="2160" w:hanging="360"/>
      </w:pPr>
      <w:rPr>
        <w:rFonts w:cs="Times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13E72E85"/>
    <w:multiLevelType w:val="hybridMultilevel"/>
    <w:tmpl w:val="9E4EC4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42B74A8"/>
    <w:multiLevelType w:val="hybridMultilevel"/>
    <w:tmpl w:val="9C725F70"/>
    <w:lvl w:ilvl="0" w:tplc="0408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35A69EC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4AE0890"/>
    <w:multiLevelType w:val="hybridMultilevel"/>
    <w:tmpl w:val="59C0B58E"/>
    <w:lvl w:ilvl="0" w:tplc="A2308D3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15337605"/>
    <w:multiLevelType w:val="hybridMultilevel"/>
    <w:tmpl w:val="FA0652AC"/>
    <w:lvl w:ilvl="0" w:tplc="7200DBD0">
      <w:start w:val="1"/>
      <w:numFmt w:val="lowerRoman"/>
      <w:lvlText w:val="%1."/>
      <w:lvlJc w:val="right"/>
      <w:pPr>
        <w:tabs>
          <w:tab w:val="num" w:pos="900"/>
        </w:tabs>
        <w:ind w:left="900" w:hanging="360"/>
      </w:pPr>
      <w:rPr>
        <w:rFonts w:cs="Times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8" w15:restartNumberingAfterBreak="0">
    <w:nsid w:val="16A61027"/>
    <w:multiLevelType w:val="hybridMultilevel"/>
    <w:tmpl w:val="F008EAE2"/>
    <w:lvl w:ilvl="0" w:tplc="099E3B9A">
      <w:start w:val="1"/>
      <w:numFmt w:val="decimal"/>
      <w:lvlText w:val="8.1.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6F55DB1"/>
    <w:multiLevelType w:val="hybridMultilevel"/>
    <w:tmpl w:val="1B864F1A"/>
    <w:lvl w:ilvl="0" w:tplc="7200DBD0">
      <w:start w:val="1"/>
      <w:numFmt w:val="lowerRoman"/>
      <w:lvlText w:val="%1."/>
      <w:lvlJc w:val="right"/>
      <w:pPr>
        <w:tabs>
          <w:tab w:val="num" w:pos="900"/>
        </w:tabs>
        <w:ind w:left="900" w:hanging="360"/>
      </w:pPr>
      <w:rPr>
        <w:rFonts w:cs="Times"/>
        <w:b w:val="0"/>
        <w:i w:val="0"/>
      </w:rPr>
    </w:lvl>
    <w:lvl w:ilvl="1" w:tplc="0408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1700039F"/>
    <w:multiLevelType w:val="hybridMultilevel"/>
    <w:tmpl w:val="1EF4FED8"/>
    <w:lvl w:ilvl="0" w:tplc="7200DBD0">
      <w:start w:val="1"/>
      <w:numFmt w:val="lowerRoman"/>
      <w:lvlText w:val="%1."/>
      <w:lvlJc w:val="right"/>
      <w:pPr>
        <w:tabs>
          <w:tab w:val="num" w:pos="900"/>
        </w:tabs>
        <w:ind w:left="900" w:hanging="360"/>
      </w:pPr>
      <w:rPr>
        <w:rFonts w:cs="Times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1" w15:restartNumberingAfterBreak="0">
    <w:nsid w:val="17183B3B"/>
    <w:multiLevelType w:val="hybridMultilevel"/>
    <w:tmpl w:val="F71EBF7A"/>
    <w:lvl w:ilvl="0" w:tplc="35DA7308">
      <w:numFmt w:val="bullet"/>
      <w:lvlText w:val="-"/>
      <w:lvlJc w:val="left"/>
      <w:pPr>
        <w:tabs>
          <w:tab w:val="num" w:pos="702"/>
        </w:tabs>
        <w:ind w:left="720" w:hanging="360"/>
      </w:pPr>
      <w:rPr>
        <w:rFonts w:ascii="Verdana" w:hAnsi="Verdana" w:cs="Times New Roman" w:hint="default"/>
        <w:b w:val="0"/>
        <w:i w:val="0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72B72EE"/>
    <w:multiLevelType w:val="multilevel"/>
    <w:tmpl w:val="4DFA08E8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8"/>
      <w:numFmt w:val="decimal"/>
      <w:lvlText w:val="%1.%2"/>
      <w:lvlJc w:val="left"/>
      <w:pPr>
        <w:ind w:left="1352" w:hanging="360"/>
      </w:pPr>
    </w:lvl>
    <w:lvl w:ilvl="2">
      <w:start w:val="4"/>
      <w:numFmt w:val="decimal"/>
      <w:lvlText w:val="%1.%2.%3"/>
      <w:lvlJc w:val="left"/>
      <w:pPr>
        <w:ind w:left="2422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33" w15:restartNumberingAfterBreak="0">
    <w:nsid w:val="179B47B0"/>
    <w:multiLevelType w:val="hybridMultilevel"/>
    <w:tmpl w:val="24DA1702"/>
    <w:lvl w:ilvl="0" w:tplc="7200DBD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cs="Times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4" w15:restartNumberingAfterBreak="0">
    <w:nsid w:val="18C90044"/>
    <w:multiLevelType w:val="hybridMultilevel"/>
    <w:tmpl w:val="B74C750A"/>
    <w:lvl w:ilvl="0" w:tplc="7200DBD0">
      <w:start w:val="1"/>
      <w:numFmt w:val="lowerRoman"/>
      <w:lvlText w:val="%1."/>
      <w:lvlJc w:val="right"/>
      <w:pPr>
        <w:tabs>
          <w:tab w:val="num" w:pos="900"/>
        </w:tabs>
        <w:ind w:left="900" w:hanging="360"/>
      </w:pPr>
      <w:rPr>
        <w:rFonts w:cs="Times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5" w15:restartNumberingAfterBreak="0">
    <w:nsid w:val="1A1A0171"/>
    <w:multiLevelType w:val="hybridMultilevel"/>
    <w:tmpl w:val="D65C323A"/>
    <w:lvl w:ilvl="0" w:tplc="0408001B">
      <w:start w:val="1"/>
      <w:numFmt w:val="lowerRoman"/>
      <w:lvlText w:val="%1."/>
      <w:lvlJc w:val="right"/>
      <w:pPr>
        <w:tabs>
          <w:tab w:val="num" w:pos="1080"/>
        </w:tabs>
        <w:ind w:left="1080" w:hanging="360"/>
      </w:pPr>
      <w:rPr>
        <w:rFonts w:cs="Times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1A4C0368"/>
    <w:multiLevelType w:val="hybridMultilevel"/>
    <w:tmpl w:val="CB96AFE6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A7C3D67"/>
    <w:multiLevelType w:val="multilevel"/>
    <w:tmpl w:val="3B9E93C8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color w:val="FFFFFF" w:themeColor="background1"/>
      </w:rPr>
    </w:lvl>
    <w:lvl w:ilvl="1">
      <w:start w:val="1"/>
      <w:numFmt w:val="lowerRoman"/>
      <w:lvlText w:val="%2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1ACD553F"/>
    <w:multiLevelType w:val="hybridMultilevel"/>
    <w:tmpl w:val="17C430B4"/>
    <w:lvl w:ilvl="0" w:tplc="0408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9" w15:restartNumberingAfterBreak="0">
    <w:nsid w:val="1AF902F5"/>
    <w:multiLevelType w:val="hybridMultilevel"/>
    <w:tmpl w:val="5E543CCE"/>
    <w:lvl w:ilvl="0" w:tplc="2FBE11AC">
      <w:start w:val="1"/>
      <w:numFmt w:val="decimal"/>
      <w:lvlText w:val="%1."/>
      <w:lvlJc w:val="left"/>
      <w:pPr>
        <w:ind w:left="690" w:hanging="360"/>
      </w:pPr>
      <w:rPr>
        <w:rFonts w:ascii="Calibri" w:hAnsi="Calibri" w:cs="Calibri" w:hint="default"/>
        <w:b/>
        <w:color w:val="auto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10" w:hanging="360"/>
      </w:pPr>
    </w:lvl>
    <w:lvl w:ilvl="2" w:tplc="0408001B" w:tentative="1">
      <w:start w:val="1"/>
      <w:numFmt w:val="lowerRoman"/>
      <w:lvlText w:val="%3."/>
      <w:lvlJc w:val="right"/>
      <w:pPr>
        <w:ind w:left="2130" w:hanging="180"/>
      </w:pPr>
    </w:lvl>
    <w:lvl w:ilvl="3" w:tplc="0408000F" w:tentative="1">
      <w:start w:val="1"/>
      <w:numFmt w:val="decimal"/>
      <w:lvlText w:val="%4."/>
      <w:lvlJc w:val="left"/>
      <w:pPr>
        <w:ind w:left="2850" w:hanging="360"/>
      </w:pPr>
    </w:lvl>
    <w:lvl w:ilvl="4" w:tplc="04080019" w:tentative="1">
      <w:start w:val="1"/>
      <w:numFmt w:val="lowerLetter"/>
      <w:lvlText w:val="%5."/>
      <w:lvlJc w:val="left"/>
      <w:pPr>
        <w:ind w:left="3570" w:hanging="360"/>
      </w:pPr>
    </w:lvl>
    <w:lvl w:ilvl="5" w:tplc="0408001B" w:tentative="1">
      <w:start w:val="1"/>
      <w:numFmt w:val="lowerRoman"/>
      <w:lvlText w:val="%6."/>
      <w:lvlJc w:val="right"/>
      <w:pPr>
        <w:ind w:left="4290" w:hanging="180"/>
      </w:pPr>
    </w:lvl>
    <w:lvl w:ilvl="6" w:tplc="0408000F" w:tentative="1">
      <w:start w:val="1"/>
      <w:numFmt w:val="decimal"/>
      <w:lvlText w:val="%7."/>
      <w:lvlJc w:val="left"/>
      <w:pPr>
        <w:ind w:left="5010" w:hanging="360"/>
      </w:pPr>
    </w:lvl>
    <w:lvl w:ilvl="7" w:tplc="04080019" w:tentative="1">
      <w:start w:val="1"/>
      <w:numFmt w:val="lowerLetter"/>
      <w:lvlText w:val="%8."/>
      <w:lvlJc w:val="left"/>
      <w:pPr>
        <w:ind w:left="5730" w:hanging="360"/>
      </w:pPr>
    </w:lvl>
    <w:lvl w:ilvl="8" w:tplc="0408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0" w15:restartNumberingAfterBreak="0">
    <w:nsid w:val="1B5A70C3"/>
    <w:multiLevelType w:val="hybridMultilevel"/>
    <w:tmpl w:val="8D3E12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CDD051F"/>
    <w:multiLevelType w:val="hybridMultilevel"/>
    <w:tmpl w:val="080E472C"/>
    <w:lvl w:ilvl="0" w:tplc="780E5046">
      <w:start w:val="1"/>
      <w:numFmt w:val="decimal"/>
      <w:lvlText w:val="3.1.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1D015F61"/>
    <w:multiLevelType w:val="hybridMultilevel"/>
    <w:tmpl w:val="C3E6D5B8"/>
    <w:lvl w:ilvl="0" w:tplc="0408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3" w15:restartNumberingAfterBreak="0">
    <w:nsid w:val="1D236EAE"/>
    <w:multiLevelType w:val="hybridMultilevel"/>
    <w:tmpl w:val="A984E142"/>
    <w:lvl w:ilvl="0" w:tplc="4EFA589A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8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1E333AB5"/>
    <w:multiLevelType w:val="hybridMultilevel"/>
    <w:tmpl w:val="DB9C835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1E920988"/>
    <w:multiLevelType w:val="hybridMultilevel"/>
    <w:tmpl w:val="A16EA61A"/>
    <w:lvl w:ilvl="0" w:tplc="7200DBD0">
      <w:start w:val="1"/>
      <w:numFmt w:val="lowerRoman"/>
      <w:lvlText w:val="%1."/>
      <w:lvlJc w:val="right"/>
      <w:pPr>
        <w:tabs>
          <w:tab w:val="num" w:pos="1440"/>
        </w:tabs>
        <w:ind w:left="1440" w:hanging="360"/>
      </w:pPr>
      <w:rPr>
        <w:rFonts w:cs="Times"/>
        <w:b w:val="0"/>
        <w:i w:val="0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 w:val="0"/>
        <w:i w:val="0"/>
      </w:rPr>
    </w:lvl>
    <w:lvl w:ilvl="2" w:tplc="C54CABD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F291CF6"/>
    <w:multiLevelType w:val="multilevel"/>
    <w:tmpl w:val="D1A65528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595959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1F6F23ED"/>
    <w:multiLevelType w:val="multilevel"/>
    <w:tmpl w:val="A9A6EC4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8" w15:restartNumberingAfterBreak="0">
    <w:nsid w:val="20756B4F"/>
    <w:multiLevelType w:val="hybridMultilevel"/>
    <w:tmpl w:val="ECF865E6"/>
    <w:lvl w:ilvl="0" w:tplc="7200DBD0">
      <w:start w:val="1"/>
      <w:numFmt w:val="lowerRoman"/>
      <w:lvlText w:val="%1."/>
      <w:lvlJc w:val="right"/>
      <w:pPr>
        <w:tabs>
          <w:tab w:val="num" w:pos="900"/>
        </w:tabs>
        <w:ind w:left="900" w:hanging="360"/>
      </w:pPr>
      <w:rPr>
        <w:rFonts w:cs="Times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9" w15:restartNumberingAfterBreak="0">
    <w:nsid w:val="20A05EE9"/>
    <w:multiLevelType w:val="hybridMultilevel"/>
    <w:tmpl w:val="9F76E7D6"/>
    <w:lvl w:ilvl="0" w:tplc="35DA7308">
      <w:numFmt w:val="bullet"/>
      <w:lvlText w:val="-"/>
      <w:lvlJc w:val="left"/>
      <w:pPr>
        <w:ind w:left="720" w:hanging="360"/>
      </w:pPr>
      <w:rPr>
        <w:rFonts w:ascii="Verdana" w:hAnsi="Verdana" w:cs="Times New Roman" w:hint="default"/>
        <w:b w:val="0"/>
        <w:i w:val="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28E560D"/>
    <w:multiLevelType w:val="hybridMultilevel"/>
    <w:tmpl w:val="E09668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30C456F"/>
    <w:multiLevelType w:val="hybridMultilevel"/>
    <w:tmpl w:val="19E23F78"/>
    <w:lvl w:ilvl="0" w:tplc="7200DBD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cs="Times"/>
        <w:b w:val="0"/>
        <w:i w:val="0"/>
      </w:rPr>
    </w:lvl>
    <w:lvl w:ilvl="1" w:tplc="0408001B">
      <w:start w:val="1"/>
      <w:numFmt w:val="lowerRoman"/>
      <w:lvlText w:val="%2."/>
      <w:lvlJc w:val="righ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2" w:tplc="0408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2" w15:restartNumberingAfterBreak="0">
    <w:nsid w:val="23837EAC"/>
    <w:multiLevelType w:val="hybridMultilevel"/>
    <w:tmpl w:val="AEBCEEB2"/>
    <w:lvl w:ilvl="0" w:tplc="0408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3" w15:restartNumberingAfterBreak="0">
    <w:nsid w:val="245E5F81"/>
    <w:multiLevelType w:val="hybridMultilevel"/>
    <w:tmpl w:val="C3D0B3E2"/>
    <w:lvl w:ilvl="0" w:tplc="E9CCB7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</w:rPr>
    </w:lvl>
    <w:lvl w:ilvl="1" w:tplc="4EFA589A">
      <w:start w:val="1"/>
      <w:numFmt w:val="lowerRoman"/>
      <w:lvlText w:val="%2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2" w:tplc="040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25BF51C0"/>
    <w:multiLevelType w:val="hybridMultilevel"/>
    <w:tmpl w:val="2E1EA352"/>
    <w:lvl w:ilvl="0" w:tplc="A2308D3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26B934A7"/>
    <w:multiLevelType w:val="hybridMultilevel"/>
    <w:tmpl w:val="DA7C629A"/>
    <w:lvl w:ilvl="0" w:tplc="16681AF6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20496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548DD4" w:themeColor="text2" w:themeTint="99"/>
      </w:r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6BE6F42"/>
    <w:multiLevelType w:val="hybridMultilevel"/>
    <w:tmpl w:val="20B2C208"/>
    <w:lvl w:ilvl="0" w:tplc="7200DBD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cs="Times"/>
        <w:b w:val="0"/>
        <w:i w:val="0"/>
      </w:rPr>
    </w:lvl>
    <w:lvl w:ilvl="1" w:tplc="040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7" w15:restartNumberingAfterBreak="0">
    <w:nsid w:val="2A681992"/>
    <w:multiLevelType w:val="hybridMultilevel"/>
    <w:tmpl w:val="63C01E5E"/>
    <w:lvl w:ilvl="0" w:tplc="35DA7308">
      <w:numFmt w:val="bullet"/>
      <w:lvlText w:val="-"/>
      <w:lvlJc w:val="left"/>
      <w:pPr>
        <w:ind w:left="720" w:hanging="360"/>
      </w:pPr>
      <w:rPr>
        <w:rFonts w:ascii="Verdana" w:hAnsi="Verdana" w:cs="Times New Roman" w:hint="default"/>
        <w:b w:val="0"/>
        <w:i w:val="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C9F0AA1"/>
    <w:multiLevelType w:val="hybridMultilevel"/>
    <w:tmpl w:val="2034E4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CBD10EE"/>
    <w:multiLevelType w:val="hybridMultilevel"/>
    <w:tmpl w:val="19E23F78"/>
    <w:lvl w:ilvl="0" w:tplc="7200DBD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cs="Times"/>
        <w:b w:val="0"/>
        <w:i w:val="0"/>
      </w:rPr>
    </w:lvl>
    <w:lvl w:ilvl="1" w:tplc="0408001B">
      <w:start w:val="1"/>
      <w:numFmt w:val="lowerRoman"/>
      <w:lvlText w:val="%2."/>
      <w:lvlJc w:val="righ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2" w:tplc="0408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0" w15:restartNumberingAfterBreak="0">
    <w:nsid w:val="2CF4592C"/>
    <w:multiLevelType w:val="hybridMultilevel"/>
    <w:tmpl w:val="6A68AF8A"/>
    <w:lvl w:ilvl="0" w:tplc="0408001B">
      <w:start w:val="1"/>
      <w:numFmt w:val="lowerRoman"/>
      <w:lvlText w:val="%1."/>
      <w:lvlJc w:val="right"/>
      <w:pPr>
        <w:tabs>
          <w:tab w:val="num" w:pos="1080"/>
        </w:tabs>
        <w:ind w:left="1080" w:hanging="360"/>
      </w:pPr>
      <w:rPr>
        <w:rFonts w:cs="Times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1" w15:restartNumberingAfterBreak="0">
    <w:nsid w:val="2DC05200"/>
    <w:multiLevelType w:val="hybridMultilevel"/>
    <w:tmpl w:val="3F225324"/>
    <w:lvl w:ilvl="0" w:tplc="7200DBD0">
      <w:start w:val="1"/>
      <w:numFmt w:val="lowerRoman"/>
      <w:lvlText w:val="%1."/>
      <w:lvlJc w:val="right"/>
      <w:pPr>
        <w:tabs>
          <w:tab w:val="num" w:pos="1440"/>
        </w:tabs>
        <w:ind w:left="1440" w:hanging="360"/>
      </w:pPr>
      <w:rPr>
        <w:rFonts w:cs="Times"/>
        <w:b w:val="0"/>
        <w:i w:val="0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 w:val="0"/>
        <w:i w:val="0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2EC158F1"/>
    <w:multiLevelType w:val="multilevel"/>
    <w:tmpl w:val="D6DC4546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5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3" w15:restartNumberingAfterBreak="0">
    <w:nsid w:val="2EF231BF"/>
    <w:multiLevelType w:val="hybridMultilevel"/>
    <w:tmpl w:val="816A5A0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2F4C3A67"/>
    <w:multiLevelType w:val="hybridMultilevel"/>
    <w:tmpl w:val="83F6E760"/>
    <w:lvl w:ilvl="0" w:tplc="3E78D7E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05146C0"/>
    <w:multiLevelType w:val="hybridMultilevel"/>
    <w:tmpl w:val="CD62BAFE"/>
    <w:lvl w:ilvl="0" w:tplc="04080003">
      <w:start w:val="1"/>
      <w:numFmt w:val="bullet"/>
      <w:lvlText w:val="o"/>
      <w:lvlJc w:val="left"/>
      <w:pPr>
        <w:tabs>
          <w:tab w:val="num" w:pos="765"/>
        </w:tabs>
        <w:ind w:left="765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66" w15:restartNumberingAfterBreak="0">
    <w:nsid w:val="31926560"/>
    <w:multiLevelType w:val="hybridMultilevel"/>
    <w:tmpl w:val="B7E8D790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271436A"/>
    <w:multiLevelType w:val="hybridMultilevel"/>
    <w:tmpl w:val="FD22C93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2BA51DE"/>
    <w:multiLevelType w:val="hybridMultilevel"/>
    <w:tmpl w:val="F4AE76DE"/>
    <w:lvl w:ilvl="0" w:tplc="35DA7308">
      <w:numFmt w:val="bullet"/>
      <w:lvlText w:val="-"/>
      <w:lvlJc w:val="left"/>
      <w:pPr>
        <w:ind w:left="1080" w:hanging="360"/>
      </w:pPr>
      <w:rPr>
        <w:rFonts w:ascii="Verdana" w:hAnsi="Verdana" w:cs="Times New Roman" w:hint="default"/>
        <w:b w:val="0"/>
        <w:i w:val="0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 w15:restartNumberingAfterBreak="0">
    <w:nsid w:val="34014BB0"/>
    <w:multiLevelType w:val="multilevel"/>
    <w:tmpl w:val="18B0714E"/>
    <w:lvl w:ilvl="0">
      <w:start w:val="1"/>
      <w:numFmt w:val="decimal"/>
      <w:pStyle w:val="10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2703" w:hanging="576"/>
      </w:pPr>
    </w:lvl>
    <w:lvl w:ilvl="2">
      <w:start w:val="1"/>
      <w:numFmt w:val="decimal"/>
      <w:pStyle w:val="3"/>
      <w:lvlText w:val="%1.%2.%3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70" w15:restartNumberingAfterBreak="0">
    <w:nsid w:val="346848E1"/>
    <w:multiLevelType w:val="hybridMultilevel"/>
    <w:tmpl w:val="97B6934A"/>
    <w:lvl w:ilvl="0" w:tplc="DB004AC2">
      <w:start w:val="1"/>
      <w:numFmt w:val="lowerRoman"/>
      <w:lvlText w:val="%1."/>
      <w:lvlJc w:val="right"/>
      <w:pPr>
        <w:ind w:left="-1080" w:hanging="360"/>
      </w:pPr>
      <w:rPr>
        <w:rFonts w:cs="Times New Roman"/>
        <w:b w:val="0"/>
      </w:rPr>
    </w:lvl>
    <w:lvl w:ilvl="1" w:tplc="04080019" w:tentative="1">
      <w:start w:val="1"/>
      <w:numFmt w:val="lowerLetter"/>
      <w:lvlText w:val="%2."/>
      <w:lvlJc w:val="left"/>
      <w:pPr>
        <w:ind w:left="-360" w:hanging="360"/>
      </w:pPr>
    </w:lvl>
    <w:lvl w:ilvl="2" w:tplc="0408001B" w:tentative="1">
      <w:start w:val="1"/>
      <w:numFmt w:val="lowerRoman"/>
      <w:lvlText w:val="%3."/>
      <w:lvlJc w:val="right"/>
      <w:pPr>
        <w:ind w:left="360" w:hanging="180"/>
      </w:pPr>
    </w:lvl>
    <w:lvl w:ilvl="3" w:tplc="0408000F" w:tentative="1">
      <w:start w:val="1"/>
      <w:numFmt w:val="decimal"/>
      <w:lvlText w:val="%4."/>
      <w:lvlJc w:val="left"/>
      <w:pPr>
        <w:ind w:left="1080" w:hanging="360"/>
      </w:pPr>
    </w:lvl>
    <w:lvl w:ilvl="4" w:tplc="04080019" w:tentative="1">
      <w:start w:val="1"/>
      <w:numFmt w:val="lowerLetter"/>
      <w:lvlText w:val="%5."/>
      <w:lvlJc w:val="left"/>
      <w:pPr>
        <w:ind w:left="1800" w:hanging="360"/>
      </w:pPr>
    </w:lvl>
    <w:lvl w:ilvl="5" w:tplc="0408001B" w:tentative="1">
      <w:start w:val="1"/>
      <w:numFmt w:val="lowerRoman"/>
      <w:lvlText w:val="%6."/>
      <w:lvlJc w:val="right"/>
      <w:pPr>
        <w:ind w:left="2520" w:hanging="180"/>
      </w:pPr>
    </w:lvl>
    <w:lvl w:ilvl="6" w:tplc="0408000F" w:tentative="1">
      <w:start w:val="1"/>
      <w:numFmt w:val="decimal"/>
      <w:lvlText w:val="%7."/>
      <w:lvlJc w:val="left"/>
      <w:pPr>
        <w:ind w:left="3240" w:hanging="360"/>
      </w:pPr>
    </w:lvl>
    <w:lvl w:ilvl="7" w:tplc="04080019" w:tentative="1">
      <w:start w:val="1"/>
      <w:numFmt w:val="lowerLetter"/>
      <w:lvlText w:val="%8."/>
      <w:lvlJc w:val="left"/>
      <w:pPr>
        <w:ind w:left="3960" w:hanging="360"/>
      </w:pPr>
    </w:lvl>
    <w:lvl w:ilvl="8" w:tplc="0408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71" w15:restartNumberingAfterBreak="0">
    <w:nsid w:val="36E06923"/>
    <w:multiLevelType w:val="multilevel"/>
    <w:tmpl w:val="353A6D5E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none"/>
      <w:lvlText w:val="5.8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2" w15:restartNumberingAfterBreak="0">
    <w:nsid w:val="3761365C"/>
    <w:multiLevelType w:val="hybridMultilevel"/>
    <w:tmpl w:val="82BCC736"/>
    <w:lvl w:ilvl="0" w:tplc="7200DBD0">
      <w:start w:val="1"/>
      <w:numFmt w:val="lowerRoman"/>
      <w:lvlText w:val="%1."/>
      <w:lvlJc w:val="right"/>
      <w:pPr>
        <w:tabs>
          <w:tab w:val="num" w:pos="2160"/>
        </w:tabs>
        <w:ind w:left="2160" w:hanging="360"/>
      </w:pPr>
      <w:rPr>
        <w:rFonts w:cs="Times"/>
        <w:b w:val="0"/>
        <w:i w:val="0"/>
      </w:rPr>
    </w:lvl>
    <w:lvl w:ilvl="1" w:tplc="7200DBD0">
      <w:start w:val="1"/>
      <w:numFmt w:val="lowerRoman"/>
      <w:lvlText w:val="%2."/>
      <w:lvlJc w:val="right"/>
      <w:pPr>
        <w:tabs>
          <w:tab w:val="num" w:pos="2160"/>
        </w:tabs>
        <w:ind w:left="2160" w:hanging="360"/>
      </w:pPr>
      <w:rPr>
        <w:rFonts w:cs="Times"/>
        <w:b w:val="0"/>
        <w:i w:val="0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3" w15:restartNumberingAfterBreak="0">
    <w:nsid w:val="37AB4E96"/>
    <w:multiLevelType w:val="hybridMultilevel"/>
    <w:tmpl w:val="446AF1E2"/>
    <w:lvl w:ilvl="0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4" w15:restartNumberingAfterBreak="0">
    <w:nsid w:val="38D87CF4"/>
    <w:multiLevelType w:val="hybridMultilevel"/>
    <w:tmpl w:val="7CD211CC"/>
    <w:lvl w:ilvl="0" w:tplc="0408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5" w15:restartNumberingAfterBreak="0">
    <w:nsid w:val="39A06ECB"/>
    <w:multiLevelType w:val="hybridMultilevel"/>
    <w:tmpl w:val="5F967D7E"/>
    <w:lvl w:ilvl="0" w:tplc="7200DBD0">
      <w:start w:val="1"/>
      <w:numFmt w:val="lowerRoman"/>
      <w:lvlText w:val="%1."/>
      <w:lvlJc w:val="right"/>
      <w:pPr>
        <w:tabs>
          <w:tab w:val="num" w:pos="1440"/>
        </w:tabs>
        <w:ind w:left="1440" w:hanging="360"/>
      </w:pPr>
      <w:rPr>
        <w:rFonts w:cs="Times"/>
        <w:b w:val="0"/>
        <w:i w:val="0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 w:val="0"/>
        <w:i w:val="0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3AC275E7"/>
    <w:multiLevelType w:val="hybridMultilevel"/>
    <w:tmpl w:val="5412C97A"/>
    <w:lvl w:ilvl="0" w:tplc="7200DBD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cs="Times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7" w15:restartNumberingAfterBreak="0">
    <w:nsid w:val="3B767107"/>
    <w:multiLevelType w:val="hybridMultilevel"/>
    <w:tmpl w:val="4E1C2200"/>
    <w:lvl w:ilvl="0" w:tplc="7200DBD0">
      <w:start w:val="1"/>
      <w:numFmt w:val="lowerRoman"/>
      <w:lvlText w:val="%1."/>
      <w:lvlJc w:val="right"/>
      <w:pPr>
        <w:tabs>
          <w:tab w:val="num" w:pos="2160"/>
        </w:tabs>
        <w:ind w:left="2160" w:hanging="360"/>
      </w:pPr>
      <w:rPr>
        <w:rFonts w:cs="Times"/>
        <w:b w:val="0"/>
        <w:i w:val="0"/>
      </w:rPr>
    </w:lvl>
    <w:lvl w:ilvl="1" w:tplc="0408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b w:val="0"/>
        <w:i w:val="0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8" w15:restartNumberingAfterBreak="0">
    <w:nsid w:val="3C775928"/>
    <w:multiLevelType w:val="hybridMultilevel"/>
    <w:tmpl w:val="30E65132"/>
    <w:lvl w:ilvl="0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9" w15:restartNumberingAfterBreak="0">
    <w:nsid w:val="3CA37A54"/>
    <w:multiLevelType w:val="hybridMultilevel"/>
    <w:tmpl w:val="67D8531A"/>
    <w:lvl w:ilvl="0" w:tplc="7200DBD0">
      <w:start w:val="1"/>
      <w:numFmt w:val="lowerRoman"/>
      <w:lvlText w:val="%1."/>
      <w:lvlJc w:val="right"/>
      <w:pPr>
        <w:tabs>
          <w:tab w:val="num" w:pos="1440"/>
        </w:tabs>
        <w:ind w:left="1440" w:hanging="360"/>
      </w:pPr>
      <w:rPr>
        <w:rFonts w:cs="Times"/>
        <w:b w:val="0"/>
        <w:i w:val="0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 w:val="0"/>
        <w:i w:val="0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3D0C45FF"/>
    <w:multiLevelType w:val="hybridMultilevel"/>
    <w:tmpl w:val="1F3CAF6A"/>
    <w:lvl w:ilvl="0" w:tplc="9E3CF3DC">
      <w:start w:val="1"/>
      <w:numFmt w:val="decimal"/>
      <w:lvlText w:val="%1."/>
      <w:lvlJc w:val="left"/>
      <w:pPr>
        <w:ind w:left="720" w:hanging="360"/>
      </w:pPr>
      <w:rPr>
        <w:rFonts w:cs="Verdana" w:hint="default"/>
      </w:rPr>
    </w:lvl>
    <w:lvl w:ilvl="1" w:tplc="FE2C82AC" w:tentative="1">
      <w:start w:val="1"/>
      <w:numFmt w:val="lowerLetter"/>
      <w:lvlText w:val="%2."/>
      <w:lvlJc w:val="left"/>
      <w:pPr>
        <w:ind w:left="1440" w:hanging="360"/>
      </w:pPr>
    </w:lvl>
    <w:lvl w:ilvl="2" w:tplc="68A26D1E" w:tentative="1">
      <w:start w:val="1"/>
      <w:numFmt w:val="lowerRoman"/>
      <w:lvlText w:val="%3."/>
      <w:lvlJc w:val="right"/>
      <w:pPr>
        <w:ind w:left="2160" w:hanging="180"/>
      </w:pPr>
    </w:lvl>
    <w:lvl w:ilvl="3" w:tplc="996EA30C" w:tentative="1">
      <w:start w:val="1"/>
      <w:numFmt w:val="decimal"/>
      <w:lvlText w:val="%4."/>
      <w:lvlJc w:val="left"/>
      <w:pPr>
        <w:ind w:left="2880" w:hanging="360"/>
      </w:pPr>
    </w:lvl>
    <w:lvl w:ilvl="4" w:tplc="778223CE" w:tentative="1">
      <w:start w:val="1"/>
      <w:numFmt w:val="lowerLetter"/>
      <w:lvlText w:val="%5."/>
      <w:lvlJc w:val="left"/>
      <w:pPr>
        <w:ind w:left="3600" w:hanging="360"/>
      </w:pPr>
    </w:lvl>
    <w:lvl w:ilvl="5" w:tplc="196CB030" w:tentative="1">
      <w:start w:val="1"/>
      <w:numFmt w:val="lowerRoman"/>
      <w:lvlText w:val="%6."/>
      <w:lvlJc w:val="right"/>
      <w:pPr>
        <w:ind w:left="4320" w:hanging="180"/>
      </w:pPr>
    </w:lvl>
    <w:lvl w:ilvl="6" w:tplc="B5E2280A" w:tentative="1">
      <w:start w:val="1"/>
      <w:numFmt w:val="decimal"/>
      <w:lvlText w:val="%7."/>
      <w:lvlJc w:val="left"/>
      <w:pPr>
        <w:ind w:left="5040" w:hanging="360"/>
      </w:pPr>
    </w:lvl>
    <w:lvl w:ilvl="7" w:tplc="6E0EB24E" w:tentative="1">
      <w:start w:val="1"/>
      <w:numFmt w:val="lowerLetter"/>
      <w:lvlText w:val="%8."/>
      <w:lvlJc w:val="left"/>
      <w:pPr>
        <w:ind w:left="5760" w:hanging="360"/>
      </w:pPr>
    </w:lvl>
    <w:lvl w:ilvl="8" w:tplc="0D442F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DBA5765"/>
    <w:multiLevelType w:val="hybridMultilevel"/>
    <w:tmpl w:val="1220CCB2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DF2355A"/>
    <w:multiLevelType w:val="hybridMultilevel"/>
    <w:tmpl w:val="E3F4BFA4"/>
    <w:lvl w:ilvl="0" w:tplc="0408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3" w15:restartNumberingAfterBreak="0">
    <w:nsid w:val="3E08782D"/>
    <w:multiLevelType w:val="hybridMultilevel"/>
    <w:tmpl w:val="5764224A"/>
    <w:lvl w:ilvl="0" w:tplc="62AA6F1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8926C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6CDF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9047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E01F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1647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C85B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A284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A476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3F6700C5"/>
    <w:multiLevelType w:val="hybridMultilevel"/>
    <w:tmpl w:val="356CF2F6"/>
    <w:lvl w:ilvl="0" w:tplc="70144608">
      <w:start w:val="1"/>
      <w:numFmt w:val="decimal"/>
      <w:lvlText w:val="1.1.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3FAD1E5A"/>
    <w:multiLevelType w:val="multilevel"/>
    <w:tmpl w:val="0408001F"/>
    <w:styleLink w:val="a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6" w15:restartNumberingAfterBreak="0">
    <w:nsid w:val="3FE15109"/>
    <w:multiLevelType w:val="hybridMultilevel"/>
    <w:tmpl w:val="4BDCBCE6"/>
    <w:lvl w:ilvl="0" w:tplc="BB08B50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0831108"/>
    <w:multiLevelType w:val="multilevel"/>
    <w:tmpl w:val="A35206BE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none"/>
      <w:lvlText w:val="5.10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8" w15:restartNumberingAfterBreak="0">
    <w:nsid w:val="40861E26"/>
    <w:multiLevelType w:val="hybridMultilevel"/>
    <w:tmpl w:val="19E23F78"/>
    <w:lvl w:ilvl="0" w:tplc="7200DBD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cs="Times"/>
        <w:b w:val="0"/>
        <w:i w:val="0"/>
      </w:rPr>
    </w:lvl>
    <w:lvl w:ilvl="1" w:tplc="0408001B">
      <w:start w:val="1"/>
      <w:numFmt w:val="lowerRoman"/>
      <w:lvlText w:val="%2."/>
      <w:lvlJc w:val="righ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2" w:tplc="0408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9" w15:restartNumberingAfterBreak="0">
    <w:nsid w:val="411870B4"/>
    <w:multiLevelType w:val="hybridMultilevel"/>
    <w:tmpl w:val="0CD4A47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15C3226"/>
    <w:multiLevelType w:val="hybridMultilevel"/>
    <w:tmpl w:val="4BA21BA4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42767163"/>
    <w:multiLevelType w:val="hybridMultilevel"/>
    <w:tmpl w:val="A5BCAF2E"/>
    <w:lvl w:ilvl="0" w:tplc="7200DBD0">
      <w:start w:val="1"/>
      <w:numFmt w:val="lowerRoman"/>
      <w:lvlText w:val="%1."/>
      <w:lvlJc w:val="right"/>
      <w:pPr>
        <w:tabs>
          <w:tab w:val="num" w:pos="360"/>
        </w:tabs>
        <w:ind w:left="360" w:hanging="360"/>
      </w:pPr>
      <w:rPr>
        <w:rFonts w:cs="Times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2" w15:restartNumberingAfterBreak="0">
    <w:nsid w:val="42AB4E7C"/>
    <w:multiLevelType w:val="hybridMultilevel"/>
    <w:tmpl w:val="7A209244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43B77538"/>
    <w:multiLevelType w:val="hybridMultilevel"/>
    <w:tmpl w:val="3CEE0B6A"/>
    <w:lvl w:ilvl="0" w:tplc="C7488E1C">
      <w:start w:val="1"/>
      <w:numFmt w:val="decimal"/>
      <w:lvlText w:val="7.1.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44507411"/>
    <w:multiLevelType w:val="hybridMultilevel"/>
    <w:tmpl w:val="25082A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4BA4577"/>
    <w:multiLevelType w:val="hybridMultilevel"/>
    <w:tmpl w:val="34AE494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6" w15:restartNumberingAfterBreak="0">
    <w:nsid w:val="45E40AA1"/>
    <w:multiLevelType w:val="hybridMultilevel"/>
    <w:tmpl w:val="0142A120"/>
    <w:lvl w:ilvl="0" w:tplc="040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7" w15:restartNumberingAfterBreak="0">
    <w:nsid w:val="4676637C"/>
    <w:multiLevelType w:val="hybridMultilevel"/>
    <w:tmpl w:val="AB625A4C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46F607D9"/>
    <w:multiLevelType w:val="hybridMultilevel"/>
    <w:tmpl w:val="8250A064"/>
    <w:lvl w:ilvl="0" w:tplc="7200DBD0">
      <w:start w:val="1"/>
      <w:numFmt w:val="lowerRoman"/>
      <w:lvlText w:val="%1."/>
      <w:lvlJc w:val="right"/>
      <w:pPr>
        <w:tabs>
          <w:tab w:val="num" w:pos="900"/>
        </w:tabs>
        <w:ind w:left="900" w:hanging="360"/>
      </w:pPr>
      <w:rPr>
        <w:rFonts w:cs="Times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99" w15:restartNumberingAfterBreak="0">
    <w:nsid w:val="47194F92"/>
    <w:multiLevelType w:val="hybridMultilevel"/>
    <w:tmpl w:val="8F181252"/>
    <w:lvl w:ilvl="0" w:tplc="7200DBD0">
      <w:start w:val="1"/>
      <w:numFmt w:val="lowerRoman"/>
      <w:lvlText w:val="%1."/>
      <w:lvlJc w:val="right"/>
      <w:pPr>
        <w:tabs>
          <w:tab w:val="num" w:pos="485"/>
        </w:tabs>
        <w:ind w:left="485" w:hanging="360"/>
      </w:pPr>
      <w:rPr>
        <w:rFonts w:cs="Times"/>
        <w:b w:val="0"/>
        <w:i w:val="0"/>
      </w:rPr>
    </w:lvl>
    <w:lvl w:ilvl="1" w:tplc="04080003">
      <w:start w:val="1"/>
      <w:numFmt w:val="bullet"/>
      <w:lvlText w:val="o"/>
      <w:lvlJc w:val="left"/>
      <w:pPr>
        <w:tabs>
          <w:tab w:val="num" w:pos="1745"/>
        </w:tabs>
        <w:ind w:left="1745" w:hanging="360"/>
      </w:pPr>
      <w:rPr>
        <w:rFonts w:ascii="Courier New" w:hAnsi="Courier New" w:cs="Courier New" w:hint="default"/>
        <w:b w:val="0"/>
        <w:i w:val="0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465"/>
        </w:tabs>
        <w:ind w:left="2465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185"/>
        </w:tabs>
        <w:ind w:left="3185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05"/>
        </w:tabs>
        <w:ind w:left="3905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25"/>
        </w:tabs>
        <w:ind w:left="4625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345"/>
        </w:tabs>
        <w:ind w:left="5345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065"/>
        </w:tabs>
        <w:ind w:left="6065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785"/>
        </w:tabs>
        <w:ind w:left="6785" w:hanging="180"/>
      </w:pPr>
    </w:lvl>
  </w:abstractNum>
  <w:abstractNum w:abstractNumId="100" w15:restartNumberingAfterBreak="0">
    <w:nsid w:val="47D87FEB"/>
    <w:multiLevelType w:val="hybridMultilevel"/>
    <w:tmpl w:val="62D862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7FC41DE"/>
    <w:multiLevelType w:val="hybridMultilevel"/>
    <w:tmpl w:val="67F0F980"/>
    <w:lvl w:ilvl="0" w:tplc="7200DBD0">
      <w:start w:val="1"/>
      <w:numFmt w:val="lowerRoman"/>
      <w:lvlText w:val="%1."/>
      <w:lvlJc w:val="right"/>
      <w:pPr>
        <w:tabs>
          <w:tab w:val="num" w:pos="1440"/>
        </w:tabs>
        <w:ind w:left="1440" w:hanging="360"/>
      </w:pPr>
      <w:rPr>
        <w:rFonts w:cs="Times"/>
        <w:b w:val="0"/>
        <w:i w:val="0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 w:val="0"/>
        <w:i w:val="0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481645F5"/>
    <w:multiLevelType w:val="hybridMultilevel"/>
    <w:tmpl w:val="24DA1702"/>
    <w:lvl w:ilvl="0" w:tplc="7200DBD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cs="Times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03" w15:restartNumberingAfterBreak="0">
    <w:nsid w:val="492555E6"/>
    <w:multiLevelType w:val="multilevel"/>
    <w:tmpl w:val="8A1CEFF0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4" w15:restartNumberingAfterBreak="0">
    <w:nsid w:val="4A240DFF"/>
    <w:multiLevelType w:val="hybridMultilevel"/>
    <w:tmpl w:val="7E08717C"/>
    <w:lvl w:ilvl="0" w:tplc="1CCACBDE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Times New Roman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5" w15:restartNumberingAfterBreak="0">
    <w:nsid w:val="4AD76BDE"/>
    <w:multiLevelType w:val="hybridMultilevel"/>
    <w:tmpl w:val="BE2E9320"/>
    <w:lvl w:ilvl="0" w:tplc="DB004AC2">
      <w:start w:val="1"/>
      <w:numFmt w:val="lowerRoman"/>
      <w:lvlText w:val="%1."/>
      <w:lvlJc w:val="right"/>
      <w:pPr>
        <w:tabs>
          <w:tab w:val="num" w:pos="940"/>
        </w:tabs>
        <w:ind w:left="940" w:hanging="360"/>
      </w:pPr>
      <w:rPr>
        <w:rFonts w:cs="Times New Roman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4B4D01E5"/>
    <w:multiLevelType w:val="hybridMultilevel"/>
    <w:tmpl w:val="80CEDA7E"/>
    <w:lvl w:ilvl="0" w:tplc="04080011">
      <w:start w:val="1"/>
      <w:numFmt w:val="decimal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4B5F363F"/>
    <w:multiLevelType w:val="hybridMultilevel"/>
    <w:tmpl w:val="A866E9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4C2B60D1"/>
    <w:multiLevelType w:val="hybridMultilevel"/>
    <w:tmpl w:val="DB8AC262"/>
    <w:lvl w:ilvl="0" w:tplc="0408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9" w15:restartNumberingAfterBreak="0">
    <w:nsid w:val="4CAA4B1A"/>
    <w:multiLevelType w:val="hybridMultilevel"/>
    <w:tmpl w:val="69BCB28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004AC2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4D9F19D1"/>
    <w:multiLevelType w:val="hybridMultilevel"/>
    <w:tmpl w:val="461895B8"/>
    <w:lvl w:ilvl="0" w:tplc="4EFA589A">
      <w:start w:val="1"/>
      <w:numFmt w:val="lowerRoman"/>
      <w:lvlText w:val="%1."/>
      <w:lvlJc w:val="right"/>
      <w:pPr>
        <w:tabs>
          <w:tab w:val="num" w:pos="360"/>
        </w:tabs>
        <w:ind w:left="36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11" w15:restartNumberingAfterBreak="0">
    <w:nsid w:val="4F454F4A"/>
    <w:multiLevelType w:val="hybridMultilevel"/>
    <w:tmpl w:val="2620E80A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2" w15:restartNumberingAfterBreak="0">
    <w:nsid w:val="4FB460B9"/>
    <w:multiLevelType w:val="hybridMultilevel"/>
    <w:tmpl w:val="F08845BC"/>
    <w:lvl w:ilvl="0" w:tplc="3AA41F12">
      <w:numFmt w:val="bullet"/>
      <w:lvlText w:val="-"/>
      <w:lvlJc w:val="left"/>
      <w:pPr>
        <w:ind w:left="360" w:hanging="360"/>
      </w:pPr>
      <w:rPr>
        <w:rFonts w:ascii="Verdana" w:eastAsia="Times New Roman" w:hAnsi="Verdana" w:cs="MgHelveticaUCPol-Bold" w:hint="default"/>
        <w:color w:val="auto"/>
      </w:rPr>
    </w:lvl>
    <w:lvl w:ilvl="1" w:tplc="0408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8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8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8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3" w15:restartNumberingAfterBreak="0">
    <w:nsid w:val="51CE1196"/>
    <w:multiLevelType w:val="hybridMultilevel"/>
    <w:tmpl w:val="9AE49764"/>
    <w:lvl w:ilvl="0" w:tplc="7200DBD0">
      <w:start w:val="1"/>
      <w:numFmt w:val="lowerRoman"/>
      <w:lvlText w:val="%1."/>
      <w:lvlJc w:val="right"/>
      <w:pPr>
        <w:tabs>
          <w:tab w:val="num" w:pos="900"/>
        </w:tabs>
        <w:ind w:left="900" w:hanging="360"/>
      </w:pPr>
      <w:rPr>
        <w:rFonts w:cs="Times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14" w15:restartNumberingAfterBreak="0">
    <w:nsid w:val="52681C02"/>
    <w:multiLevelType w:val="hybridMultilevel"/>
    <w:tmpl w:val="D17E785E"/>
    <w:lvl w:ilvl="0" w:tplc="C12A052C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23" w:hanging="360"/>
      </w:pPr>
    </w:lvl>
    <w:lvl w:ilvl="2" w:tplc="0408001B" w:tentative="1">
      <w:start w:val="1"/>
      <w:numFmt w:val="lowerRoman"/>
      <w:lvlText w:val="%3."/>
      <w:lvlJc w:val="right"/>
      <w:pPr>
        <w:ind w:left="2543" w:hanging="180"/>
      </w:pPr>
    </w:lvl>
    <w:lvl w:ilvl="3" w:tplc="0408000F" w:tentative="1">
      <w:start w:val="1"/>
      <w:numFmt w:val="decimal"/>
      <w:lvlText w:val="%4."/>
      <w:lvlJc w:val="left"/>
      <w:pPr>
        <w:ind w:left="3263" w:hanging="360"/>
      </w:pPr>
    </w:lvl>
    <w:lvl w:ilvl="4" w:tplc="04080019" w:tentative="1">
      <w:start w:val="1"/>
      <w:numFmt w:val="lowerLetter"/>
      <w:lvlText w:val="%5."/>
      <w:lvlJc w:val="left"/>
      <w:pPr>
        <w:ind w:left="3983" w:hanging="360"/>
      </w:pPr>
    </w:lvl>
    <w:lvl w:ilvl="5" w:tplc="0408001B" w:tentative="1">
      <w:start w:val="1"/>
      <w:numFmt w:val="lowerRoman"/>
      <w:lvlText w:val="%6."/>
      <w:lvlJc w:val="right"/>
      <w:pPr>
        <w:ind w:left="4703" w:hanging="180"/>
      </w:pPr>
    </w:lvl>
    <w:lvl w:ilvl="6" w:tplc="0408000F" w:tentative="1">
      <w:start w:val="1"/>
      <w:numFmt w:val="decimal"/>
      <w:lvlText w:val="%7."/>
      <w:lvlJc w:val="left"/>
      <w:pPr>
        <w:ind w:left="5423" w:hanging="360"/>
      </w:pPr>
    </w:lvl>
    <w:lvl w:ilvl="7" w:tplc="04080019" w:tentative="1">
      <w:start w:val="1"/>
      <w:numFmt w:val="lowerLetter"/>
      <w:lvlText w:val="%8."/>
      <w:lvlJc w:val="left"/>
      <w:pPr>
        <w:ind w:left="6143" w:hanging="360"/>
      </w:pPr>
    </w:lvl>
    <w:lvl w:ilvl="8" w:tplc="0408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115" w15:restartNumberingAfterBreak="0">
    <w:nsid w:val="53ED7357"/>
    <w:multiLevelType w:val="hybridMultilevel"/>
    <w:tmpl w:val="1EF4FED8"/>
    <w:lvl w:ilvl="0" w:tplc="7200DBD0">
      <w:start w:val="1"/>
      <w:numFmt w:val="lowerRoman"/>
      <w:lvlText w:val="%1."/>
      <w:lvlJc w:val="right"/>
      <w:pPr>
        <w:tabs>
          <w:tab w:val="num" w:pos="900"/>
        </w:tabs>
        <w:ind w:left="900" w:hanging="360"/>
      </w:pPr>
      <w:rPr>
        <w:rFonts w:cs="Times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16" w15:restartNumberingAfterBreak="0">
    <w:nsid w:val="53F771E7"/>
    <w:multiLevelType w:val="hybridMultilevel"/>
    <w:tmpl w:val="ECCC0F96"/>
    <w:lvl w:ilvl="0" w:tplc="A2308D3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7" w15:restartNumberingAfterBreak="0">
    <w:nsid w:val="54342084"/>
    <w:multiLevelType w:val="hybridMultilevel"/>
    <w:tmpl w:val="3D125446"/>
    <w:lvl w:ilvl="0" w:tplc="E3F8488C">
      <w:start w:val="1"/>
      <w:numFmt w:val="bullet"/>
      <w:lvlText w:val="-"/>
      <w:lvlJc w:val="left"/>
      <w:pPr>
        <w:ind w:left="1620" w:hanging="360"/>
      </w:pPr>
      <w:rPr>
        <w:rFonts w:ascii="Verdana" w:eastAsia="Times New Roman" w:hAnsi="Verdana" w:cs="Times New Roman" w:hint="default"/>
      </w:rPr>
    </w:lvl>
    <w:lvl w:ilvl="1" w:tplc="0408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18" w15:restartNumberingAfterBreak="0">
    <w:nsid w:val="54FC1E86"/>
    <w:multiLevelType w:val="hybridMultilevel"/>
    <w:tmpl w:val="87625E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55304F9B"/>
    <w:multiLevelType w:val="hybridMultilevel"/>
    <w:tmpl w:val="88746F92"/>
    <w:lvl w:ilvl="0" w:tplc="7200DBD0">
      <w:start w:val="1"/>
      <w:numFmt w:val="lowerRoman"/>
      <w:lvlText w:val="%1."/>
      <w:lvlJc w:val="right"/>
      <w:pPr>
        <w:tabs>
          <w:tab w:val="num" w:pos="1440"/>
        </w:tabs>
        <w:ind w:left="1440" w:hanging="360"/>
      </w:pPr>
      <w:rPr>
        <w:rFonts w:cs="Times"/>
        <w:b w:val="0"/>
        <w:i w:val="0"/>
      </w:rPr>
    </w:lvl>
    <w:lvl w:ilvl="1" w:tplc="0408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  <w:b w:val="0"/>
        <w:i w:val="0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5535083A"/>
    <w:multiLevelType w:val="hybridMultilevel"/>
    <w:tmpl w:val="7CBEE888"/>
    <w:lvl w:ilvl="0" w:tplc="67F0EB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566A7B43"/>
    <w:multiLevelType w:val="hybridMultilevel"/>
    <w:tmpl w:val="28E08526"/>
    <w:lvl w:ilvl="0" w:tplc="7200DBD0">
      <w:start w:val="1"/>
      <w:numFmt w:val="lowerRoman"/>
      <w:lvlText w:val="%1."/>
      <w:lvlJc w:val="right"/>
      <w:pPr>
        <w:tabs>
          <w:tab w:val="num" w:pos="900"/>
        </w:tabs>
        <w:ind w:left="900" w:hanging="360"/>
      </w:pPr>
      <w:rPr>
        <w:rFonts w:cs="Times"/>
        <w:b w:val="0"/>
        <w:i w:val="0"/>
      </w:rPr>
    </w:lvl>
    <w:lvl w:ilvl="1" w:tplc="0408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b w:val="0"/>
        <w:i w:val="0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2" w15:restartNumberingAfterBreak="0">
    <w:nsid w:val="56C93673"/>
    <w:multiLevelType w:val="multilevel"/>
    <w:tmpl w:val="C2C0F2BA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3" w15:restartNumberingAfterBreak="0">
    <w:nsid w:val="59961FA3"/>
    <w:multiLevelType w:val="hybridMultilevel"/>
    <w:tmpl w:val="19E23F78"/>
    <w:lvl w:ilvl="0" w:tplc="7200DBD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cs="Times"/>
        <w:b w:val="0"/>
        <w:i w:val="0"/>
      </w:rPr>
    </w:lvl>
    <w:lvl w:ilvl="1" w:tplc="0408001B">
      <w:start w:val="1"/>
      <w:numFmt w:val="lowerRoman"/>
      <w:lvlText w:val="%2."/>
      <w:lvlJc w:val="righ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2" w:tplc="0408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4" w15:restartNumberingAfterBreak="0">
    <w:nsid w:val="5A0F4287"/>
    <w:multiLevelType w:val="hybridMultilevel"/>
    <w:tmpl w:val="7FC8BD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5B9660D4"/>
    <w:multiLevelType w:val="hybridMultilevel"/>
    <w:tmpl w:val="19E23F78"/>
    <w:lvl w:ilvl="0" w:tplc="7200DBD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cs="Times"/>
        <w:b w:val="0"/>
        <w:i w:val="0"/>
      </w:rPr>
    </w:lvl>
    <w:lvl w:ilvl="1" w:tplc="0408001B">
      <w:start w:val="1"/>
      <w:numFmt w:val="lowerRoman"/>
      <w:lvlText w:val="%2."/>
      <w:lvlJc w:val="righ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2" w:tplc="0408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6" w15:restartNumberingAfterBreak="0">
    <w:nsid w:val="5C8A651F"/>
    <w:multiLevelType w:val="hybridMultilevel"/>
    <w:tmpl w:val="20DABE8C"/>
    <w:lvl w:ilvl="0" w:tplc="4EFA589A">
      <w:start w:val="1"/>
      <w:numFmt w:val="lowerRoman"/>
      <w:lvlText w:val="%1."/>
      <w:lvlJc w:val="right"/>
      <w:pPr>
        <w:tabs>
          <w:tab w:val="num" w:pos="360"/>
        </w:tabs>
        <w:ind w:left="36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7" w15:restartNumberingAfterBreak="0">
    <w:nsid w:val="63185805"/>
    <w:multiLevelType w:val="hybridMultilevel"/>
    <w:tmpl w:val="01FEABA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31B4E06"/>
    <w:multiLevelType w:val="hybridMultilevel"/>
    <w:tmpl w:val="2360867C"/>
    <w:lvl w:ilvl="0" w:tplc="0408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9" w15:restartNumberingAfterBreak="0">
    <w:nsid w:val="64501747"/>
    <w:multiLevelType w:val="multilevel"/>
    <w:tmpl w:val="D2489034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0" w15:restartNumberingAfterBreak="0">
    <w:nsid w:val="64D101A5"/>
    <w:multiLevelType w:val="hybridMultilevel"/>
    <w:tmpl w:val="A61C0E54"/>
    <w:lvl w:ilvl="0" w:tplc="0408001B">
      <w:start w:val="1"/>
      <w:numFmt w:val="lowerRoman"/>
      <w:lvlText w:val="%1."/>
      <w:lvlJc w:val="right"/>
      <w:pPr>
        <w:tabs>
          <w:tab w:val="num" w:pos="1080"/>
        </w:tabs>
        <w:ind w:left="1080" w:hanging="360"/>
      </w:pPr>
      <w:rPr>
        <w:rFonts w:cs="Times"/>
      </w:rPr>
    </w:lvl>
    <w:lvl w:ilvl="1" w:tplc="040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1" w15:restartNumberingAfterBreak="0">
    <w:nsid w:val="64D64062"/>
    <w:multiLevelType w:val="hybridMultilevel"/>
    <w:tmpl w:val="7FD0ABC6"/>
    <w:lvl w:ilvl="0" w:tplc="7200DBD0">
      <w:start w:val="1"/>
      <w:numFmt w:val="lowerRoman"/>
      <w:lvlText w:val="%1."/>
      <w:lvlJc w:val="right"/>
      <w:pPr>
        <w:tabs>
          <w:tab w:val="num" w:pos="1440"/>
        </w:tabs>
        <w:ind w:left="1440" w:hanging="360"/>
      </w:pPr>
      <w:rPr>
        <w:rFonts w:cs="Times"/>
        <w:b w:val="0"/>
        <w:i w:val="0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 w:val="0"/>
        <w:i w:val="0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656F1890"/>
    <w:multiLevelType w:val="hybridMultilevel"/>
    <w:tmpl w:val="2034E4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665342C7"/>
    <w:multiLevelType w:val="hybridMultilevel"/>
    <w:tmpl w:val="291EEB58"/>
    <w:lvl w:ilvl="0" w:tplc="25E63B26">
      <w:start w:val="1"/>
      <w:numFmt w:val="lowerRoman"/>
      <w:lvlText w:val="%1."/>
      <w:lvlJc w:val="left"/>
      <w:pPr>
        <w:ind w:left="2651" w:hanging="36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el-GR" w:eastAsia="en-US" w:bidi="ar-SA"/>
      </w:rPr>
    </w:lvl>
    <w:lvl w:ilvl="1" w:tplc="85D01A70">
      <w:numFmt w:val="bullet"/>
      <w:lvlText w:val="•"/>
      <w:lvlJc w:val="left"/>
      <w:pPr>
        <w:ind w:left="3534" w:hanging="360"/>
      </w:pPr>
      <w:rPr>
        <w:lang w:val="el-GR" w:eastAsia="en-US" w:bidi="ar-SA"/>
      </w:rPr>
    </w:lvl>
    <w:lvl w:ilvl="2" w:tplc="9940D9C8">
      <w:numFmt w:val="bullet"/>
      <w:lvlText w:val="•"/>
      <w:lvlJc w:val="left"/>
      <w:pPr>
        <w:ind w:left="4409" w:hanging="360"/>
      </w:pPr>
      <w:rPr>
        <w:lang w:val="el-GR" w:eastAsia="en-US" w:bidi="ar-SA"/>
      </w:rPr>
    </w:lvl>
    <w:lvl w:ilvl="3" w:tplc="469C4392">
      <w:numFmt w:val="bullet"/>
      <w:lvlText w:val="•"/>
      <w:lvlJc w:val="left"/>
      <w:pPr>
        <w:ind w:left="5283" w:hanging="360"/>
      </w:pPr>
      <w:rPr>
        <w:lang w:val="el-GR" w:eastAsia="en-US" w:bidi="ar-SA"/>
      </w:rPr>
    </w:lvl>
    <w:lvl w:ilvl="4" w:tplc="9342B8E2">
      <w:numFmt w:val="bullet"/>
      <w:lvlText w:val="•"/>
      <w:lvlJc w:val="left"/>
      <w:pPr>
        <w:ind w:left="6158" w:hanging="360"/>
      </w:pPr>
      <w:rPr>
        <w:lang w:val="el-GR" w:eastAsia="en-US" w:bidi="ar-SA"/>
      </w:rPr>
    </w:lvl>
    <w:lvl w:ilvl="5" w:tplc="4E4C3294">
      <w:numFmt w:val="bullet"/>
      <w:lvlText w:val="•"/>
      <w:lvlJc w:val="left"/>
      <w:pPr>
        <w:ind w:left="7033" w:hanging="360"/>
      </w:pPr>
      <w:rPr>
        <w:lang w:val="el-GR" w:eastAsia="en-US" w:bidi="ar-SA"/>
      </w:rPr>
    </w:lvl>
    <w:lvl w:ilvl="6" w:tplc="AB8228B6">
      <w:numFmt w:val="bullet"/>
      <w:lvlText w:val="•"/>
      <w:lvlJc w:val="left"/>
      <w:pPr>
        <w:ind w:left="7907" w:hanging="360"/>
      </w:pPr>
      <w:rPr>
        <w:lang w:val="el-GR" w:eastAsia="en-US" w:bidi="ar-SA"/>
      </w:rPr>
    </w:lvl>
    <w:lvl w:ilvl="7" w:tplc="436276C4">
      <w:numFmt w:val="bullet"/>
      <w:lvlText w:val="•"/>
      <w:lvlJc w:val="left"/>
      <w:pPr>
        <w:ind w:left="8782" w:hanging="360"/>
      </w:pPr>
      <w:rPr>
        <w:lang w:val="el-GR" w:eastAsia="en-US" w:bidi="ar-SA"/>
      </w:rPr>
    </w:lvl>
    <w:lvl w:ilvl="8" w:tplc="C0C0F72E">
      <w:numFmt w:val="bullet"/>
      <w:lvlText w:val="•"/>
      <w:lvlJc w:val="left"/>
      <w:pPr>
        <w:ind w:left="9656" w:hanging="360"/>
      </w:pPr>
      <w:rPr>
        <w:lang w:val="el-GR" w:eastAsia="en-US" w:bidi="ar-SA"/>
      </w:rPr>
    </w:lvl>
  </w:abstractNum>
  <w:abstractNum w:abstractNumId="134" w15:restartNumberingAfterBreak="0">
    <w:nsid w:val="6987375B"/>
    <w:multiLevelType w:val="hybridMultilevel"/>
    <w:tmpl w:val="AE9ABF5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6B6F4B31"/>
    <w:multiLevelType w:val="hybridMultilevel"/>
    <w:tmpl w:val="163A0D32"/>
    <w:lvl w:ilvl="0" w:tplc="8506A69A">
      <w:start w:val="1"/>
      <w:numFmt w:val="decimal"/>
      <w:lvlText w:val="5.1.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6" w15:restartNumberingAfterBreak="0">
    <w:nsid w:val="6BB96D48"/>
    <w:multiLevelType w:val="hybridMultilevel"/>
    <w:tmpl w:val="7174FF14"/>
    <w:lvl w:ilvl="0" w:tplc="4EFA589A">
      <w:start w:val="1"/>
      <w:numFmt w:val="lowerRoman"/>
      <w:lvlText w:val="%1."/>
      <w:lvlJc w:val="righ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8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7" w15:restartNumberingAfterBreak="0">
    <w:nsid w:val="6C3168C5"/>
    <w:multiLevelType w:val="hybridMultilevel"/>
    <w:tmpl w:val="55760D6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6CA0110E"/>
    <w:multiLevelType w:val="hybridMultilevel"/>
    <w:tmpl w:val="EFC4C932"/>
    <w:lvl w:ilvl="0" w:tplc="0408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792"/>
        </w:tabs>
        <w:ind w:left="792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512"/>
        </w:tabs>
        <w:ind w:left="1512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232"/>
        </w:tabs>
        <w:ind w:left="2232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952"/>
        </w:tabs>
        <w:ind w:left="2952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672"/>
        </w:tabs>
        <w:ind w:left="3672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392"/>
        </w:tabs>
        <w:ind w:left="4392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112"/>
        </w:tabs>
        <w:ind w:left="5112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832"/>
        </w:tabs>
        <w:ind w:left="5832" w:hanging="180"/>
      </w:pPr>
    </w:lvl>
  </w:abstractNum>
  <w:abstractNum w:abstractNumId="139" w15:restartNumberingAfterBreak="0">
    <w:nsid w:val="6CE67370"/>
    <w:multiLevelType w:val="hybridMultilevel"/>
    <w:tmpl w:val="9E466B48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0" w15:restartNumberingAfterBreak="0">
    <w:nsid w:val="6DF93421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1" w15:restartNumberingAfterBreak="0">
    <w:nsid w:val="6E446C8D"/>
    <w:multiLevelType w:val="hybridMultilevel"/>
    <w:tmpl w:val="6798895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6FBB345D"/>
    <w:multiLevelType w:val="multilevel"/>
    <w:tmpl w:val="907A0146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none"/>
      <w:lvlText w:val="5.9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3" w15:restartNumberingAfterBreak="0">
    <w:nsid w:val="6FD75643"/>
    <w:multiLevelType w:val="hybridMultilevel"/>
    <w:tmpl w:val="DA6A9CBC"/>
    <w:lvl w:ilvl="0" w:tplc="5B2AF7D2">
      <w:start w:val="1"/>
      <w:numFmt w:val="lowerRoman"/>
      <w:lvlText w:val="%1."/>
      <w:lvlJc w:val="right"/>
      <w:pPr>
        <w:tabs>
          <w:tab w:val="num" w:pos="1080"/>
        </w:tabs>
        <w:ind w:left="1080" w:hanging="360"/>
      </w:pPr>
      <w:rPr>
        <w:rFonts w:cs="Times"/>
        <w:b w:val="0"/>
      </w:rPr>
    </w:lvl>
    <w:lvl w:ilvl="1" w:tplc="040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4" w15:restartNumberingAfterBreak="0">
    <w:nsid w:val="6FFA1343"/>
    <w:multiLevelType w:val="hybridMultilevel"/>
    <w:tmpl w:val="6D7242B0"/>
    <w:lvl w:ilvl="0" w:tplc="7090BFAA">
      <w:start w:val="1"/>
      <w:numFmt w:val="decimal"/>
      <w:lvlText w:val="4.1.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5" w15:restartNumberingAfterBreak="0">
    <w:nsid w:val="71E65C50"/>
    <w:multiLevelType w:val="hybridMultilevel"/>
    <w:tmpl w:val="DDB40270"/>
    <w:lvl w:ilvl="0" w:tplc="13DA13CC">
      <w:start w:val="1"/>
      <w:numFmt w:val="decimal"/>
      <w:lvlText w:val="6.1.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 w15:restartNumberingAfterBreak="0">
    <w:nsid w:val="72A73660"/>
    <w:multiLevelType w:val="hybridMultilevel"/>
    <w:tmpl w:val="77488D2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7419242B"/>
    <w:multiLevelType w:val="hybridMultilevel"/>
    <w:tmpl w:val="80A4B6D4"/>
    <w:lvl w:ilvl="0" w:tplc="35DA7308">
      <w:numFmt w:val="bullet"/>
      <w:lvlText w:val="-"/>
      <w:lvlJc w:val="left"/>
      <w:pPr>
        <w:ind w:left="1080" w:hanging="360"/>
      </w:pPr>
      <w:rPr>
        <w:rFonts w:ascii="Verdana" w:hAnsi="Verdana" w:cs="Times New Roman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8" w15:restartNumberingAfterBreak="0">
    <w:nsid w:val="777A6137"/>
    <w:multiLevelType w:val="hybridMultilevel"/>
    <w:tmpl w:val="8A5EC282"/>
    <w:lvl w:ilvl="0" w:tplc="04080011">
      <w:start w:val="1"/>
      <w:numFmt w:val="decimal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77827F3B"/>
    <w:multiLevelType w:val="multilevel"/>
    <w:tmpl w:val="B03EEDC6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0" w15:restartNumberingAfterBreak="0">
    <w:nsid w:val="779D0816"/>
    <w:multiLevelType w:val="hybridMultilevel"/>
    <w:tmpl w:val="B0ECC1C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79B30DEF"/>
    <w:multiLevelType w:val="hybridMultilevel"/>
    <w:tmpl w:val="A3068EFE"/>
    <w:lvl w:ilvl="0" w:tplc="0DBEA6C6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823" w:hanging="360"/>
      </w:pPr>
    </w:lvl>
    <w:lvl w:ilvl="2" w:tplc="0408001B">
      <w:start w:val="1"/>
      <w:numFmt w:val="lowerRoman"/>
      <w:lvlText w:val="%3."/>
      <w:lvlJc w:val="right"/>
      <w:pPr>
        <w:ind w:left="2543" w:hanging="180"/>
      </w:pPr>
    </w:lvl>
    <w:lvl w:ilvl="3" w:tplc="0408000F">
      <w:start w:val="1"/>
      <w:numFmt w:val="decimal"/>
      <w:lvlText w:val="%4."/>
      <w:lvlJc w:val="left"/>
      <w:pPr>
        <w:ind w:left="3263" w:hanging="360"/>
      </w:pPr>
    </w:lvl>
    <w:lvl w:ilvl="4" w:tplc="04080019" w:tentative="1">
      <w:start w:val="1"/>
      <w:numFmt w:val="lowerLetter"/>
      <w:lvlText w:val="%5."/>
      <w:lvlJc w:val="left"/>
      <w:pPr>
        <w:ind w:left="3983" w:hanging="360"/>
      </w:pPr>
    </w:lvl>
    <w:lvl w:ilvl="5" w:tplc="0408001B" w:tentative="1">
      <w:start w:val="1"/>
      <w:numFmt w:val="lowerRoman"/>
      <w:lvlText w:val="%6."/>
      <w:lvlJc w:val="right"/>
      <w:pPr>
        <w:ind w:left="4703" w:hanging="180"/>
      </w:pPr>
    </w:lvl>
    <w:lvl w:ilvl="6" w:tplc="0408000F" w:tentative="1">
      <w:start w:val="1"/>
      <w:numFmt w:val="decimal"/>
      <w:lvlText w:val="%7."/>
      <w:lvlJc w:val="left"/>
      <w:pPr>
        <w:ind w:left="5423" w:hanging="360"/>
      </w:pPr>
    </w:lvl>
    <w:lvl w:ilvl="7" w:tplc="04080019" w:tentative="1">
      <w:start w:val="1"/>
      <w:numFmt w:val="lowerLetter"/>
      <w:lvlText w:val="%8."/>
      <w:lvlJc w:val="left"/>
      <w:pPr>
        <w:ind w:left="6143" w:hanging="360"/>
      </w:pPr>
    </w:lvl>
    <w:lvl w:ilvl="8" w:tplc="0408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152" w15:restartNumberingAfterBreak="0">
    <w:nsid w:val="7B4132DC"/>
    <w:multiLevelType w:val="hybridMultilevel"/>
    <w:tmpl w:val="98FEF032"/>
    <w:lvl w:ilvl="0" w:tplc="5344EB02">
      <w:numFmt w:val="bullet"/>
      <w:lvlText w:val=""/>
      <w:lvlJc w:val="left"/>
      <w:pPr>
        <w:ind w:left="1571" w:hanging="360"/>
      </w:pPr>
      <w:rPr>
        <w:rFonts w:ascii="Symbol" w:eastAsia="Symbol" w:hAnsi="Symbol" w:cs="Symbol" w:hint="default"/>
        <w:w w:val="100"/>
        <w:sz w:val="22"/>
        <w:szCs w:val="22"/>
        <w:lang w:val="el-GR" w:eastAsia="en-US" w:bidi="ar-SA"/>
      </w:rPr>
    </w:lvl>
    <w:lvl w:ilvl="1" w:tplc="6DD4E7AE">
      <w:numFmt w:val="bullet"/>
      <w:lvlText w:val="•"/>
      <w:lvlJc w:val="left"/>
      <w:pPr>
        <w:ind w:left="2562" w:hanging="360"/>
      </w:pPr>
      <w:rPr>
        <w:lang w:val="el-GR" w:eastAsia="en-US" w:bidi="ar-SA"/>
      </w:rPr>
    </w:lvl>
    <w:lvl w:ilvl="2" w:tplc="95E4B578">
      <w:numFmt w:val="bullet"/>
      <w:lvlText w:val="•"/>
      <w:lvlJc w:val="left"/>
      <w:pPr>
        <w:ind w:left="3545" w:hanging="360"/>
      </w:pPr>
      <w:rPr>
        <w:lang w:val="el-GR" w:eastAsia="en-US" w:bidi="ar-SA"/>
      </w:rPr>
    </w:lvl>
    <w:lvl w:ilvl="3" w:tplc="378C5F94">
      <w:numFmt w:val="bullet"/>
      <w:lvlText w:val="•"/>
      <w:lvlJc w:val="left"/>
      <w:pPr>
        <w:ind w:left="4527" w:hanging="360"/>
      </w:pPr>
      <w:rPr>
        <w:lang w:val="el-GR" w:eastAsia="en-US" w:bidi="ar-SA"/>
      </w:rPr>
    </w:lvl>
    <w:lvl w:ilvl="4" w:tplc="2A60E9CA">
      <w:numFmt w:val="bullet"/>
      <w:lvlText w:val="•"/>
      <w:lvlJc w:val="left"/>
      <w:pPr>
        <w:ind w:left="5510" w:hanging="360"/>
      </w:pPr>
      <w:rPr>
        <w:lang w:val="el-GR" w:eastAsia="en-US" w:bidi="ar-SA"/>
      </w:rPr>
    </w:lvl>
    <w:lvl w:ilvl="5" w:tplc="867012FE">
      <w:numFmt w:val="bullet"/>
      <w:lvlText w:val="•"/>
      <w:lvlJc w:val="left"/>
      <w:pPr>
        <w:ind w:left="6493" w:hanging="360"/>
      </w:pPr>
      <w:rPr>
        <w:lang w:val="el-GR" w:eastAsia="en-US" w:bidi="ar-SA"/>
      </w:rPr>
    </w:lvl>
    <w:lvl w:ilvl="6" w:tplc="DFBE3BEE">
      <w:numFmt w:val="bullet"/>
      <w:lvlText w:val="•"/>
      <w:lvlJc w:val="left"/>
      <w:pPr>
        <w:ind w:left="7475" w:hanging="360"/>
      </w:pPr>
      <w:rPr>
        <w:lang w:val="el-GR" w:eastAsia="en-US" w:bidi="ar-SA"/>
      </w:rPr>
    </w:lvl>
    <w:lvl w:ilvl="7" w:tplc="A454DD44">
      <w:numFmt w:val="bullet"/>
      <w:lvlText w:val="•"/>
      <w:lvlJc w:val="left"/>
      <w:pPr>
        <w:ind w:left="8458" w:hanging="360"/>
      </w:pPr>
      <w:rPr>
        <w:lang w:val="el-GR" w:eastAsia="en-US" w:bidi="ar-SA"/>
      </w:rPr>
    </w:lvl>
    <w:lvl w:ilvl="8" w:tplc="FD4028B0">
      <w:numFmt w:val="bullet"/>
      <w:lvlText w:val="•"/>
      <w:lvlJc w:val="left"/>
      <w:pPr>
        <w:ind w:left="9440" w:hanging="360"/>
      </w:pPr>
      <w:rPr>
        <w:lang w:val="el-GR" w:eastAsia="en-US" w:bidi="ar-SA"/>
      </w:rPr>
    </w:lvl>
  </w:abstractNum>
  <w:abstractNum w:abstractNumId="153" w15:restartNumberingAfterBreak="0">
    <w:nsid w:val="7B826EEE"/>
    <w:multiLevelType w:val="multilevel"/>
    <w:tmpl w:val="7E98FA38"/>
    <w:styleLink w:val="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 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4" w15:restartNumberingAfterBreak="0">
    <w:nsid w:val="7C2570AB"/>
    <w:multiLevelType w:val="hybridMultilevel"/>
    <w:tmpl w:val="02E8B692"/>
    <w:lvl w:ilvl="0" w:tplc="75826B5C">
      <w:start w:val="1"/>
      <w:numFmt w:val="decimal"/>
      <w:lvlText w:val="2.1.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5" w15:restartNumberingAfterBreak="0">
    <w:nsid w:val="7DFC1353"/>
    <w:multiLevelType w:val="hybridMultilevel"/>
    <w:tmpl w:val="BE2E9320"/>
    <w:lvl w:ilvl="0" w:tplc="DB004AC2">
      <w:start w:val="1"/>
      <w:numFmt w:val="lowerRoman"/>
      <w:lvlText w:val="%1."/>
      <w:lvlJc w:val="right"/>
      <w:pPr>
        <w:tabs>
          <w:tab w:val="num" w:pos="940"/>
        </w:tabs>
        <w:ind w:left="940" w:hanging="360"/>
      </w:pPr>
      <w:rPr>
        <w:rFonts w:cs="Times New Roman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10"/>
  </w:num>
  <w:num w:numId="3">
    <w:abstractNumId w:val="131"/>
  </w:num>
  <w:num w:numId="4">
    <w:abstractNumId w:val="105"/>
  </w:num>
  <w:num w:numId="5">
    <w:abstractNumId w:val="143"/>
  </w:num>
  <w:num w:numId="6">
    <w:abstractNumId w:val="35"/>
  </w:num>
  <w:num w:numId="7">
    <w:abstractNumId w:val="130"/>
  </w:num>
  <w:num w:numId="8">
    <w:abstractNumId w:val="23"/>
  </w:num>
  <w:num w:numId="9">
    <w:abstractNumId w:val="60"/>
  </w:num>
  <w:num w:numId="10">
    <w:abstractNumId w:val="13"/>
  </w:num>
  <w:num w:numId="11">
    <w:abstractNumId w:val="136"/>
  </w:num>
  <w:num w:numId="12">
    <w:abstractNumId w:val="4"/>
  </w:num>
  <w:num w:numId="13">
    <w:abstractNumId w:val="72"/>
  </w:num>
  <w:num w:numId="14">
    <w:abstractNumId w:val="77"/>
  </w:num>
  <w:num w:numId="15">
    <w:abstractNumId w:val="29"/>
  </w:num>
  <w:num w:numId="16">
    <w:abstractNumId w:val="34"/>
  </w:num>
  <w:num w:numId="17">
    <w:abstractNumId w:val="27"/>
  </w:num>
  <w:num w:numId="18">
    <w:abstractNumId w:val="98"/>
  </w:num>
  <w:num w:numId="19">
    <w:abstractNumId w:val="113"/>
  </w:num>
  <w:num w:numId="20">
    <w:abstractNumId w:val="30"/>
  </w:num>
  <w:num w:numId="21">
    <w:abstractNumId w:val="48"/>
  </w:num>
  <w:num w:numId="22">
    <w:abstractNumId w:val="126"/>
  </w:num>
  <w:num w:numId="23">
    <w:abstractNumId w:val="110"/>
  </w:num>
  <w:num w:numId="24">
    <w:abstractNumId w:val="102"/>
  </w:num>
  <w:num w:numId="25">
    <w:abstractNumId w:val="75"/>
  </w:num>
  <w:num w:numId="26">
    <w:abstractNumId w:val="45"/>
  </w:num>
  <w:num w:numId="27">
    <w:abstractNumId w:val="119"/>
  </w:num>
  <w:num w:numId="28">
    <w:abstractNumId w:val="125"/>
  </w:num>
  <w:num w:numId="29">
    <w:abstractNumId w:val="1"/>
  </w:num>
  <w:num w:numId="30">
    <w:abstractNumId w:val="121"/>
  </w:num>
  <w:num w:numId="31">
    <w:abstractNumId w:val="99"/>
  </w:num>
  <w:num w:numId="32">
    <w:abstractNumId w:val="101"/>
  </w:num>
  <w:num w:numId="33">
    <w:abstractNumId w:val="61"/>
  </w:num>
  <w:num w:numId="34">
    <w:abstractNumId w:val="15"/>
  </w:num>
  <w:num w:numId="35">
    <w:abstractNumId w:val="79"/>
  </w:num>
  <w:num w:numId="36">
    <w:abstractNumId w:val="138"/>
  </w:num>
  <w:num w:numId="37">
    <w:abstractNumId w:val="56"/>
  </w:num>
  <w:num w:numId="38">
    <w:abstractNumId w:val="42"/>
  </w:num>
  <w:num w:numId="39">
    <w:abstractNumId w:val="38"/>
  </w:num>
  <w:num w:numId="40">
    <w:abstractNumId w:val="66"/>
  </w:num>
  <w:num w:numId="41">
    <w:abstractNumId w:val="65"/>
  </w:num>
  <w:num w:numId="42">
    <w:abstractNumId w:val="52"/>
  </w:num>
  <w:num w:numId="43">
    <w:abstractNumId w:val="78"/>
  </w:num>
  <w:num w:numId="44">
    <w:abstractNumId w:val="0"/>
  </w:num>
  <w:num w:numId="45">
    <w:abstractNumId w:val="67"/>
  </w:num>
  <w:num w:numId="46">
    <w:abstractNumId w:val="109"/>
  </w:num>
  <w:num w:numId="47">
    <w:abstractNumId w:val="137"/>
  </w:num>
  <w:num w:numId="48">
    <w:abstractNumId w:val="14"/>
  </w:num>
  <w:num w:numId="49">
    <w:abstractNumId w:val="97"/>
  </w:num>
  <w:num w:numId="50">
    <w:abstractNumId w:val="74"/>
  </w:num>
  <w:num w:numId="51">
    <w:abstractNumId w:val="81"/>
  </w:num>
  <w:num w:numId="52">
    <w:abstractNumId w:val="36"/>
  </w:num>
  <w:num w:numId="53">
    <w:abstractNumId w:val="115"/>
  </w:num>
  <w:num w:numId="54">
    <w:abstractNumId w:val="9"/>
  </w:num>
  <w:num w:numId="55">
    <w:abstractNumId w:val="95"/>
  </w:num>
  <w:num w:numId="56">
    <w:abstractNumId w:val="70"/>
  </w:num>
  <w:num w:numId="57">
    <w:abstractNumId w:val="132"/>
  </w:num>
  <w:num w:numId="58">
    <w:abstractNumId w:val="91"/>
  </w:num>
  <w:num w:numId="59">
    <w:abstractNumId w:val="63"/>
  </w:num>
  <w:num w:numId="60">
    <w:abstractNumId w:val="7"/>
  </w:num>
  <w:num w:numId="61">
    <w:abstractNumId w:val="44"/>
  </w:num>
  <w:num w:numId="62">
    <w:abstractNumId w:val="17"/>
  </w:num>
  <w:num w:numId="63">
    <w:abstractNumId w:val="117"/>
  </w:num>
  <w:num w:numId="64">
    <w:abstractNumId w:val="6"/>
  </w:num>
  <w:num w:numId="65">
    <w:abstractNumId w:val="37"/>
  </w:num>
  <w:num w:numId="66">
    <w:abstractNumId w:val="153"/>
  </w:num>
  <w:num w:numId="67">
    <w:abstractNumId w:val="85"/>
  </w:num>
  <w:num w:numId="68">
    <w:abstractNumId w:val="69"/>
  </w:num>
  <w:num w:numId="69">
    <w:abstractNumId w:val="3"/>
  </w:num>
  <w:num w:numId="70">
    <w:abstractNumId w:val="147"/>
  </w:num>
  <w:num w:numId="71">
    <w:abstractNumId w:val="18"/>
  </w:num>
  <w:num w:numId="72">
    <w:abstractNumId w:val="8"/>
  </w:num>
  <w:num w:numId="73">
    <w:abstractNumId w:val="57"/>
  </w:num>
  <w:num w:numId="74">
    <w:abstractNumId w:val="139"/>
  </w:num>
  <w:num w:numId="75">
    <w:abstractNumId w:val="94"/>
  </w:num>
  <w:num w:numId="76">
    <w:abstractNumId w:val="111"/>
  </w:num>
  <w:num w:numId="77">
    <w:abstractNumId w:val="19"/>
  </w:num>
  <w:num w:numId="78">
    <w:abstractNumId w:val="88"/>
  </w:num>
  <w:num w:numId="79">
    <w:abstractNumId w:val="33"/>
  </w:num>
  <w:num w:numId="80">
    <w:abstractNumId w:val="123"/>
  </w:num>
  <w:num w:numId="81">
    <w:abstractNumId w:val="20"/>
  </w:num>
  <w:num w:numId="82">
    <w:abstractNumId w:val="24"/>
  </w:num>
  <w:num w:numId="83">
    <w:abstractNumId w:val="100"/>
  </w:num>
  <w:num w:numId="84">
    <w:abstractNumId w:val="84"/>
  </w:num>
  <w:num w:numId="85">
    <w:abstractNumId w:val="154"/>
  </w:num>
  <w:num w:numId="86">
    <w:abstractNumId w:val="41"/>
  </w:num>
  <w:num w:numId="87">
    <w:abstractNumId w:val="144"/>
  </w:num>
  <w:num w:numId="88">
    <w:abstractNumId w:val="135"/>
  </w:num>
  <w:num w:numId="89">
    <w:abstractNumId w:val="145"/>
  </w:num>
  <w:num w:numId="90">
    <w:abstractNumId w:val="93"/>
  </w:num>
  <w:num w:numId="91">
    <w:abstractNumId w:val="28"/>
  </w:num>
  <w:num w:numId="92">
    <w:abstractNumId w:val="146"/>
  </w:num>
  <w:num w:numId="93">
    <w:abstractNumId w:val="150"/>
  </w:num>
  <w:num w:numId="94">
    <w:abstractNumId w:val="108"/>
  </w:num>
  <w:num w:numId="95">
    <w:abstractNumId w:val="2"/>
  </w:num>
  <w:num w:numId="96">
    <w:abstractNumId w:val="106"/>
  </w:num>
  <w:num w:numId="97">
    <w:abstractNumId w:val="21"/>
  </w:num>
  <w:num w:numId="98">
    <w:abstractNumId w:val="16"/>
  </w:num>
  <w:num w:numId="99">
    <w:abstractNumId w:val="90"/>
  </w:num>
  <w:num w:numId="100">
    <w:abstractNumId w:val="148"/>
  </w:num>
  <w:num w:numId="101">
    <w:abstractNumId w:val="64"/>
  </w:num>
  <w:num w:numId="102">
    <w:abstractNumId w:val="120"/>
  </w:num>
  <w:num w:numId="103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34"/>
  </w:num>
  <w:num w:numId="105">
    <w:abstractNumId w:val="82"/>
  </w:num>
  <w:num w:numId="106">
    <w:abstractNumId w:val="141"/>
  </w:num>
  <w:num w:numId="107">
    <w:abstractNumId w:val="107"/>
  </w:num>
  <w:num w:numId="108">
    <w:abstractNumId w:val="59"/>
  </w:num>
  <w:num w:numId="109">
    <w:abstractNumId w:val="50"/>
  </w:num>
  <w:num w:numId="110">
    <w:abstractNumId w:val="89"/>
  </w:num>
  <w:num w:numId="11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46"/>
  </w:num>
  <w:num w:numId="113">
    <w:abstractNumId w:val="140"/>
  </w:num>
  <w:num w:numId="114">
    <w:abstractNumId w:val="116"/>
  </w:num>
  <w:num w:numId="115">
    <w:abstractNumId w:val="26"/>
  </w:num>
  <w:num w:numId="116">
    <w:abstractNumId w:val="54"/>
  </w:num>
  <w:num w:numId="117">
    <w:abstractNumId w:val="104"/>
  </w:num>
  <w:num w:numId="118">
    <w:abstractNumId w:val="5"/>
  </w:num>
  <w:num w:numId="119">
    <w:abstractNumId w:val="76"/>
  </w:num>
  <w:num w:numId="120">
    <w:abstractNumId w:val="49"/>
  </w:num>
  <w:num w:numId="121">
    <w:abstractNumId w:val="127"/>
  </w:num>
  <w:num w:numId="122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155"/>
  </w:num>
  <w:num w:numId="124">
    <w:abstractNumId w:val="25"/>
  </w:num>
  <w:num w:numId="125">
    <w:abstractNumId w:val="122"/>
  </w:num>
  <w:num w:numId="126">
    <w:abstractNumId w:val="128"/>
  </w:num>
  <w:num w:numId="127">
    <w:abstractNumId w:val="149"/>
  </w:num>
  <w:num w:numId="128">
    <w:abstractNumId w:val="92"/>
  </w:num>
  <w:num w:numId="129">
    <w:abstractNumId w:val="103"/>
  </w:num>
  <w:num w:numId="130">
    <w:abstractNumId w:val="129"/>
  </w:num>
  <w:num w:numId="131">
    <w:abstractNumId w:val="47"/>
  </w:num>
  <w:num w:numId="132">
    <w:abstractNumId w:val="142"/>
  </w:num>
  <w:num w:numId="133">
    <w:abstractNumId w:val="22"/>
  </w:num>
  <w:num w:numId="134">
    <w:abstractNumId w:val="71"/>
  </w:num>
  <w:num w:numId="135">
    <w:abstractNumId w:val="87"/>
  </w:num>
  <w:num w:numId="136">
    <w:abstractNumId w:val="53"/>
  </w:num>
  <w:num w:numId="137">
    <w:abstractNumId w:val="96"/>
  </w:num>
  <w:num w:numId="138">
    <w:abstractNumId w:val="73"/>
  </w:num>
  <w:num w:numId="139">
    <w:abstractNumId w:val="11"/>
  </w:num>
  <w:num w:numId="140">
    <w:abstractNumId w:val="43"/>
  </w:num>
  <w:num w:numId="141">
    <w:abstractNumId w:val="40"/>
  </w:num>
  <w:num w:numId="142">
    <w:abstractNumId w:val="62"/>
  </w:num>
  <w:num w:numId="143">
    <w:abstractNumId w:val="12"/>
  </w:num>
  <w:num w:numId="144">
    <w:abstractNumId w:val="112"/>
  </w:num>
  <w:num w:numId="145">
    <w:abstractNumId w:val="32"/>
    <w:lvlOverride w:ilvl="0">
      <w:startOverride w:val="3"/>
    </w:lvlOverride>
    <w:lvlOverride w:ilvl="1">
      <w:startOverride w:val="8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83"/>
  </w:num>
  <w:num w:numId="148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68"/>
  </w:num>
  <w:num w:numId="150">
    <w:abstractNumId w:val="51"/>
  </w:num>
  <w:num w:numId="151">
    <w:abstractNumId w:val="114"/>
  </w:num>
  <w:num w:numId="152">
    <w:abstractNumId w:val="151"/>
  </w:num>
  <w:num w:numId="153">
    <w:abstractNumId w:val="118"/>
  </w:num>
  <w:num w:numId="154">
    <w:abstractNumId w:val="1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58"/>
  </w:num>
  <w:num w:numId="156">
    <w:abstractNumId w:val="69"/>
  </w:num>
  <w:num w:numId="157">
    <w:abstractNumId w:val="152"/>
  </w:num>
  <w:num w:numId="158">
    <w:abstractNumId w:val="1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9">
    <w:abstractNumId w:val="39"/>
  </w:num>
  <w:num w:numId="160">
    <w:abstractNumId w:val="86"/>
  </w:num>
  <w:numIdMacAtCleanup w:val="1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F8"/>
    <w:rsid w:val="00001D06"/>
    <w:rsid w:val="000029D0"/>
    <w:rsid w:val="000034E1"/>
    <w:rsid w:val="00003D36"/>
    <w:rsid w:val="00006F3A"/>
    <w:rsid w:val="00010257"/>
    <w:rsid w:val="000133DC"/>
    <w:rsid w:val="000133FB"/>
    <w:rsid w:val="00015A8A"/>
    <w:rsid w:val="00017A7A"/>
    <w:rsid w:val="00017D73"/>
    <w:rsid w:val="00017D8D"/>
    <w:rsid w:val="000204C2"/>
    <w:rsid w:val="00022EC5"/>
    <w:rsid w:val="0002430F"/>
    <w:rsid w:val="000258D6"/>
    <w:rsid w:val="0002673D"/>
    <w:rsid w:val="00026D6E"/>
    <w:rsid w:val="00026FC2"/>
    <w:rsid w:val="000273CF"/>
    <w:rsid w:val="000316E5"/>
    <w:rsid w:val="000318DF"/>
    <w:rsid w:val="00033CCF"/>
    <w:rsid w:val="000344F6"/>
    <w:rsid w:val="00035AF1"/>
    <w:rsid w:val="00036ABE"/>
    <w:rsid w:val="00037549"/>
    <w:rsid w:val="0003769A"/>
    <w:rsid w:val="00037CBF"/>
    <w:rsid w:val="00040E9C"/>
    <w:rsid w:val="00041716"/>
    <w:rsid w:val="00042EDB"/>
    <w:rsid w:val="00043208"/>
    <w:rsid w:val="00043800"/>
    <w:rsid w:val="00043E91"/>
    <w:rsid w:val="0004550F"/>
    <w:rsid w:val="000467DF"/>
    <w:rsid w:val="000468ED"/>
    <w:rsid w:val="000477CE"/>
    <w:rsid w:val="00047CAC"/>
    <w:rsid w:val="00050166"/>
    <w:rsid w:val="0005032B"/>
    <w:rsid w:val="00051571"/>
    <w:rsid w:val="00051723"/>
    <w:rsid w:val="00051928"/>
    <w:rsid w:val="00051B5F"/>
    <w:rsid w:val="00051CFE"/>
    <w:rsid w:val="00053813"/>
    <w:rsid w:val="00054E9C"/>
    <w:rsid w:val="000556CC"/>
    <w:rsid w:val="0005597B"/>
    <w:rsid w:val="00055BA1"/>
    <w:rsid w:val="00055F6B"/>
    <w:rsid w:val="00055F86"/>
    <w:rsid w:val="00056670"/>
    <w:rsid w:val="000569E0"/>
    <w:rsid w:val="00057D0E"/>
    <w:rsid w:val="00061EAC"/>
    <w:rsid w:val="00062944"/>
    <w:rsid w:val="00063B57"/>
    <w:rsid w:val="00065349"/>
    <w:rsid w:val="000654BC"/>
    <w:rsid w:val="00065DED"/>
    <w:rsid w:val="00066592"/>
    <w:rsid w:val="0006717C"/>
    <w:rsid w:val="00067559"/>
    <w:rsid w:val="0007049D"/>
    <w:rsid w:val="000707A6"/>
    <w:rsid w:val="00072360"/>
    <w:rsid w:val="000734CC"/>
    <w:rsid w:val="00073EA7"/>
    <w:rsid w:val="000742A3"/>
    <w:rsid w:val="0007557D"/>
    <w:rsid w:val="00077EF9"/>
    <w:rsid w:val="00081CBC"/>
    <w:rsid w:val="00082516"/>
    <w:rsid w:val="000830F7"/>
    <w:rsid w:val="000836F3"/>
    <w:rsid w:val="0008379D"/>
    <w:rsid w:val="0008441B"/>
    <w:rsid w:val="000854A9"/>
    <w:rsid w:val="00086249"/>
    <w:rsid w:val="00086CE1"/>
    <w:rsid w:val="00090A68"/>
    <w:rsid w:val="00090D40"/>
    <w:rsid w:val="00090E97"/>
    <w:rsid w:val="00091089"/>
    <w:rsid w:val="00091F7E"/>
    <w:rsid w:val="000956D8"/>
    <w:rsid w:val="000958D7"/>
    <w:rsid w:val="00095A77"/>
    <w:rsid w:val="00095D6C"/>
    <w:rsid w:val="000964DF"/>
    <w:rsid w:val="00096740"/>
    <w:rsid w:val="00097379"/>
    <w:rsid w:val="000A0505"/>
    <w:rsid w:val="000A4F87"/>
    <w:rsid w:val="000A5415"/>
    <w:rsid w:val="000A7104"/>
    <w:rsid w:val="000B081C"/>
    <w:rsid w:val="000B0B46"/>
    <w:rsid w:val="000B1A15"/>
    <w:rsid w:val="000B39CE"/>
    <w:rsid w:val="000B4166"/>
    <w:rsid w:val="000B5529"/>
    <w:rsid w:val="000B56E6"/>
    <w:rsid w:val="000B5CFF"/>
    <w:rsid w:val="000B7E53"/>
    <w:rsid w:val="000C0E1E"/>
    <w:rsid w:val="000C12AF"/>
    <w:rsid w:val="000C1D4F"/>
    <w:rsid w:val="000C1DDA"/>
    <w:rsid w:val="000C1FC3"/>
    <w:rsid w:val="000C207E"/>
    <w:rsid w:val="000C219D"/>
    <w:rsid w:val="000C39E0"/>
    <w:rsid w:val="000C51E7"/>
    <w:rsid w:val="000C5354"/>
    <w:rsid w:val="000C6387"/>
    <w:rsid w:val="000C746E"/>
    <w:rsid w:val="000C7883"/>
    <w:rsid w:val="000D0CCE"/>
    <w:rsid w:val="000D0F8C"/>
    <w:rsid w:val="000D1B04"/>
    <w:rsid w:val="000D244D"/>
    <w:rsid w:val="000D24E9"/>
    <w:rsid w:val="000D263B"/>
    <w:rsid w:val="000D2FE7"/>
    <w:rsid w:val="000D3629"/>
    <w:rsid w:val="000D5B81"/>
    <w:rsid w:val="000D5CB2"/>
    <w:rsid w:val="000D758C"/>
    <w:rsid w:val="000D7A29"/>
    <w:rsid w:val="000E26E9"/>
    <w:rsid w:val="000E2D21"/>
    <w:rsid w:val="000E3D4B"/>
    <w:rsid w:val="000E3E69"/>
    <w:rsid w:val="000E3F7D"/>
    <w:rsid w:val="000E4CD9"/>
    <w:rsid w:val="000F0F7D"/>
    <w:rsid w:val="000F12CA"/>
    <w:rsid w:val="000F2157"/>
    <w:rsid w:val="000F296D"/>
    <w:rsid w:val="000F3C3A"/>
    <w:rsid w:val="000F4D6D"/>
    <w:rsid w:val="000F572D"/>
    <w:rsid w:val="000F6746"/>
    <w:rsid w:val="000F70AB"/>
    <w:rsid w:val="000F798A"/>
    <w:rsid w:val="000F7CF3"/>
    <w:rsid w:val="000F7D86"/>
    <w:rsid w:val="0010006A"/>
    <w:rsid w:val="00100457"/>
    <w:rsid w:val="001011E7"/>
    <w:rsid w:val="00102083"/>
    <w:rsid w:val="00104C9D"/>
    <w:rsid w:val="00104D7D"/>
    <w:rsid w:val="0010621E"/>
    <w:rsid w:val="0010683F"/>
    <w:rsid w:val="0010784D"/>
    <w:rsid w:val="00110510"/>
    <w:rsid w:val="0011079D"/>
    <w:rsid w:val="00111BAD"/>
    <w:rsid w:val="00112CF3"/>
    <w:rsid w:val="00113208"/>
    <w:rsid w:val="00113911"/>
    <w:rsid w:val="001150EF"/>
    <w:rsid w:val="00115312"/>
    <w:rsid w:val="001160B7"/>
    <w:rsid w:val="00120754"/>
    <w:rsid w:val="001209BA"/>
    <w:rsid w:val="00120B9E"/>
    <w:rsid w:val="00121E5F"/>
    <w:rsid w:val="00122F8F"/>
    <w:rsid w:val="00123C0C"/>
    <w:rsid w:val="00124615"/>
    <w:rsid w:val="00125FB4"/>
    <w:rsid w:val="0013081A"/>
    <w:rsid w:val="00130C62"/>
    <w:rsid w:val="00131854"/>
    <w:rsid w:val="00131CCD"/>
    <w:rsid w:val="0013265C"/>
    <w:rsid w:val="00136673"/>
    <w:rsid w:val="00137583"/>
    <w:rsid w:val="00137600"/>
    <w:rsid w:val="00142F74"/>
    <w:rsid w:val="001445C4"/>
    <w:rsid w:val="00144F7E"/>
    <w:rsid w:val="0014512B"/>
    <w:rsid w:val="001452B5"/>
    <w:rsid w:val="00151389"/>
    <w:rsid w:val="001527E5"/>
    <w:rsid w:val="00152F80"/>
    <w:rsid w:val="001531AD"/>
    <w:rsid w:val="00153489"/>
    <w:rsid w:val="00153BF4"/>
    <w:rsid w:val="00153F48"/>
    <w:rsid w:val="00154E3B"/>
    <w:rsid w:val="00154E44"/>
    <w:rsid w:val="00155342"/>
    <w:rsid w:val="001559DC"/>
    <w:rsid w:val="00160BB8"/>
    <w:rsid w:val="00160E5D"/>
    <w:rsid w:val="001628CE"/>
    <w:rsid w:val="00163AAD"/>
    <w:rsid w:val="00163F84"/>
    <w:rsid w:val="00164133"/>
    <w:rsid w:val="00164549"/>
    <w:rsid w:val="001652F1"/>
    <w:rsid w:val="001653D5"/>
    <w:rsid w:val="0016569D"/>
    <w:rsid w:val="00165B46"/>
    <w:rsid w:val="00166049"/>
    <w:rsid w:val="0016634D"/>
    <w:rsid w:val="001666F7"/>
    <w:rsid w:val="00167B03"/>
    <w:rsid w:val="001733F8"/>
    <w:rsid w:val="001738DA"/>
    <w:rsid w:val="00173C8B"/>
    <w:rsid w:val="00173CF1"/>
    <w:rsid w:val="001749D7"/>
    <w:rsid w:val="00174F27"/>
    <w:rsid w:val="001753B6"/>
    <w:rsid w:val="0017567F"/>
    <w:rsid w:val="001768BB"/>
    <w:rsid w:val="00176DF8"/>
    <w:rsid w:val="00177D72"/>
    <w:rsid w:val="00180B19"/>
    <w:rsid w:val="0018109D"/>
    <w:rsid w:val="00182A13"/>
    <w:rsid w:val="0018319C"/>
    <w:rsid w:val="00185978"/>
    <w:rsid w:val="00185E7B"/>
    <w:rsid w:val="00187165"/>
    <w:rsid w:val="001908D7"/>
    <w:rsid w:val="001909B8"/>
    <w:rsid w:val="00190BB7"/>
    <w:rsid w:val="00190DB7"/>
    <w:rsid w:val="00192523"/>
    <w:rsid w:val="001936EB"/>
    <w:rsid w:val="00193D65"/>
    <w:rsid w:val="00193E63"/>
    <w:rsid w:val="00193E9F"/>
    <w:rsid w:val="001945E9"/>
    <w:rsid w:val="00194B95"/>
    <w:rsid w:val="001959ED"/>
    <w:rsid w:val="00195FE1"/>
    <w:rsid w:val="001963CE"/>
    <w:rsid w:val="00197096"/>
    <w:rsid w:val="00197A14"/>
    <w:rsid w:val="001A061F"/>
    <w:rsid w:val="001A1341"/>
    <w:rsid w:val="001A1E7B"/>
    <w:rsid w:val="001A23BA"/>
    <w:rsid w:val="001A3181"/>
    <w:rsid w:val="001A4914"/>
    <w:rsid w:val="001A52F9"/>
    <w:rsid w:val="001A53C8"/>
    <w:rsid w:val="001B026D"/>
    <w:rsid w:val="001B17A5"/>
    <w:rsid w:val="001B235D"/>
    <w:rsid w:val="001B3A97"/>
    <w:rsid w:val="001B3D66"/>
    <w:rsid w:val="001B4392"/>
    <w:rsid w:val="001B4891"/>
    <w:rsid w:val="001B627A"/>
    <w:rsid w:val="001B717E"/>
    <w:rsid w:val="001B7636"/>
    <w:rsid w:val="001C1D65"/>
    <w:rsid w:val="001C1F8E"/>
    <w:rsid w:val="001C322C"/>
    <w:rsid w:val="001C35E2"/>
    <w:rsid w:val="001C3ED0"/>
    <w:rsid w:val="001C44D3"/>
    <w:rsid w:val="001C4664"/>
    <w:rsid w:val="001C46AE"/>
    <w:rsid w:val="001C618F"/>
    <w:rsid w:val="001D0D39"/>
    <w:rsid w:val="001D1BD5"/>
    <w:rsid w:val="001D300D"/>
    <w:rsid w:val="001D4139"/>
    <w:rsid w:val="001D4CC1"/>
    <w:rsid w:val="001D55EF"/>
    <w:rsid w:val="001D65AA"/>
    <w:rsid w:val="001D771E"/>
    <w:rsid w:val="001E161C"/>
    <w:rsid w:val="001E1B35"/>
    <w:rsid w:val="001E1DAC"/>
    <w:rsid w:val="001E1E46"/>
    <w:rsid w:val="001E2D3B"/>
    <w:rsid w:val="001E2ED1"/>
    <w:rsid w:val="001E3184"/>
    <w:rsid w:val="001E3820"/>
    <w:rsid w:val="001E3CD9"/>
    <w:rsid w:val="001E4DE8"/>
    <w:rsid w:val="001E5881"/>
    <w:rsid w:val="001E64EE"/>
    <w:rsid w:val="001E6884"/>
    <w:rsid w:val="001E6932"/>
    <w:rsid w:val="001E6F52"/>
    <w:rsid w:val="001E7355"/>
    <w:rsid w:val="001F05B1"/>
    <w:rsid w:val="001F09C9"/>
    <w:rsid w:val="001F1590"/>
    <w:rsid w:val="001F179C"/>
    <w:rsid w:val="001F1ACB"/>
    <w:rsid w:val="001F202D"/>
    <w:rsid w:val="001F27D2"/>
    <w:rsid w:val="001F2C94"/>
    <w:rsid w:val="001F2E73"/>
    <w:rsid w:val="001F337D"/>
    <w:rsid w:val="001F3BC5"/>
    <w:rsid w:val="001F4BBE"/>
    <w:rsid w:val="001F58B9"/>
    <w:rsid w:val="001F5BD9"/>
    <w:rsid w:val="001F6B40"/>
    <w:rsid w:val="00200009"/>
    <w:rsid w:val="0020055F"/>
    <w:rsid w:val="00200AFA"/>
    <w:rsid w:val="0020329B"/>
    <w:rsid w:val="002032B2"/>
    <w:rsid w:val="002042F9"/>
    <w:rsid w:val="00210CFC"/>
    <w:rsid w:val="0021266A"/>
    <w:rsid w:val="00213425"/>
    <w:rsid w:val="0021344A"/>
    <w:rsid w:val="002140D1"/>
    <w:rsid w:val="0021552D"/>
    <w:rsid w:val="00216084"/>
    <w:rsid w:val="002173B3"/>
    <w:rsid w:val="00217615"/>
    <w:rsid w:val="002202BA"/>
    <w:rsid w:val="00222A06"/>
    <w:rsid w:val="002237ED"/>
    <w:rsid w:val="00225356"/>
    <w:rsid w:val="00225CAC"/>
    <w:rsid w:val="00230DA2"/>
    <w:rsid w:val="00232965"/>
    <w:rsid w:val="00233921"/>
    <w:rsid w:val="002344AB"/>
    <w:rsid w:val="00234704"/>
    <w:rsid w:val="00235F5E"/>
    <w:rsid w:val="00236324"/>
    <w:rsid w:val="00237144"/>
    <w:rsid w:val="00237A2A"/>
    <w:rsid w:val="00237AB7"/>
    <w:rsid w:val="00237B0E"/>
    <w:rsid w:val="00240A1B"/>
    <w:rsid w:val="002415CE"/>
    <w:rsid w:val="00241786"/>
    <w:rsid w:val="002417DC"/>
    <w:rsid w:val="00241A08"/>
    <w:rsid w:val="002420CF"/>
    <w:rsid w:val="0024243A"/>
    <w:rsid w:val="002426D0"/>
    <w:rsid w:val="00242D55"/>
    <w:rsid w:val="00244B38"/>
    <w:rsid w:val="00244E8D"/>
    <w:rsid w:val="00244F5D"/>
    <w:rsid w:val="002458B7"/>
    <w:rsid w:val="00246BC9"/>
    <w:rsid w:val="00250B59"/>
    <w:rsid w:val="00250CDF"/>
    <w:rsid w:val="002514AD"/>
    <w:rsid w:val="0025258E"/>
    <w:rsid w:val="00252679"/>
    <w:rsid w:val="00253ECC"/>
    <w:rsid w:val="002554C4"/>
    <w:rsid w:val="002557DD"/>
    <w:rsid w:val="00255F7C"/>
    <w:rsid w:val="00256C0A"/>
    <w:rsid w:val="0025755A"/>
    <w:rsid w:val="00257B39"/>
    <w:rsid w:val="002605ED"/>
    <w:rsid w:val="00260CA3"/>
    <w:rsid w:val="0026219C"/>
    <w:rsid w:val="00263122"/>
    <w:rsid w:val="002635D5"/>
    <w:rsid w:val="00263B46"/>
    <w:rsid w:val="00264170"/>
    <w:rsid w:val="00264272"/>
    <w:rsid w:val="00264CF2"/>
    <w:rsid w:val="00264D7F"/>
    <w:rsid w:val="00264E10"/>
    <w:rsid w:val="002717ED"/>
    <w:rsid w:val="00272C28"/>
    <w:rsid w:val="00274175"/>
    <w:rsid w:val="00274B39"/>
    <w:rsid w:val="002752E4"/>
    <w:rsid w:val="002757BC"/>
    <w:rsid w:val="00276006"/>
    <w:rsid w:val="002765D1"/>
    <w:rsid w:val="00277353"/>
    <w:rsid w:val="00280DE0"/>
    <w:rsid w:val="00281094"/>
    <w:rsid w:val="002813F7"/>
    <w:rsid w:val="0028229C"/>
    <w:rsid w:val="0028243A"/>
    <w:rsid w:val="00283D48"/>
    <w:rsid w:val="002848CB"/>
    <w:rsid w:val="00284C6C"/>
    <w:rsid w:val="00284E1A"/>
    <w:rsid w:val="0028605C"/>
    <w:rsid w:val="00286190"/>
    <w:rsid w:val="00287A73"/>
    <w:rsid w:val="002908AD"/>
    <w:rsid w:val="00290B96"/>
    <w:rsid w:val="00291588"/>
    <w:rsid w:val="0029168C"/>
    <w:rsid w:val="0029240B"/>
    <w:rsid w:val="002924DB"/>
    <w:rsid w:val="002934C0"/>
    <w:rsid w:val="00293B66"/>
    <w:rsid w:val="00293DCD"/>
    <w:rsid w:val="00293E38"/>
    <w:rsid w:val="0029433E"/>
    <w:rsid w:val="0029608D"/>
    <w:rsid w:val="0029735A"/>
    <w:rsid w:val="00297B61"/>
    <w:rsid w:val="002A189E"/>
    <w:rsid w:val="002A27D9"/>
    <w:rsid w:val="002A305E"/>
    <w:rsid w:val="002A3097"/>
    <w:rsid w:val="002A32E9"/>
    <w:rsid w:val="002A3A16"/>
    <w:rsid w:val="002A3BAD"/>
    <w:rsid w:val="002A3C36"/>
    <w:rsid w:val="002A3E96"/>
    <w:rsid w:val="002B015A"/>
    <w:rsid w:val="002B046F"/>
    <w:rsid w:val="002B089C"/>
    <w:rsid w:val="002B0929"/>
    <w:rsid w:val="002B1F12"/>
    <w:rsid w:val="002B2179"/>
    <w:rsid w:val="002B2335"/>
    <w:rsid w:val="002B275F"/>
    <w:rsid w:val="002B31A3"/>
    <w:rsid w:val="002B3A7D"/>
    <w:rsid w:val="002B4789"/>
    <w:rsid w:val="002B4A61"/>
    <w:rsid w:val="002B4AD3"/>
    <w:rsid w:val="002B4EB7"/>
    <w:rsid w:val="002B5CF2"/>
    <w:rsid w:val="002B5F5F"/>
    <w:rsid w:val="002B6A1A"/>
    <w:rsid w:val="002B7108"/>
    <w:rsid w:val="002B7F73"/>
    <w:rsid w:val="002C05D9"/>
    <w:rsid w:val="002C0786"/>
    <w:rsid w:val="002C0A65"/>
    <w:rsid w:val="002C0EE5"/>
    <w:rsid w:val="002C19D4"/>
    <w:rsid w:val="002C1AEC"/>
    <w:rsid w:val="002C1C51"/>
    <w:rsid w:val="002C24AB"/>
    <w:rsid w:val="002C2969"/>
    <w:rsid w:val="002C3463"/>
    <w:rsid w:val="002C3597"/>
    <w:rsid w:val="002C38E9"/>
    <w:rsid w:val="002C409A"/>
    <w:rsid w:val="002C4CF2"/>
    <w:rsid w:val="002C516B"/>
    <w:rsid w:val="002C5FF5"/>
    <w:rsid w:val="002C64D1"/>
    <w:rsid w:val="002C659C"/>
    <w:rsid w:val="002C7E4B"/>
    <w:rsid w:val="002D0FE1"/>
    <w:rsid w:val="002D2728"/>
    <w:rsid w:val="002D2F7C"/>
    <w:rsid w:val="002D443E"/>
    <w:rsid w:val="002D4786"/>
    <w:rsid w:val="002D541A"/>
    <w:rsid w:val="002D5B11"/>
    <w:rsid w:val="002D5B4C"/>
    <w:rsid w:val="002D6159"/>
    <w:rsid w:val="002D697B"/>
    <w:rsid w:val="002D7AFC"/>
    <w:rsid w:val="002E0239"/>
    <w:rsid w:val="002E1C97"/>
    <w:rsid w:val="002E1D28"/>
    <w:rsid w:val="002E221A"/>
    <w:rsid w:val="002E2826"/>
    <w:rsid w:val="002E314E"/>
    <w:rsid w:val="002E786D"/>
    <w:rsid w:val="002E79DE"/>
    <w:rsid w:val="002F067B"/>
    <w:rsid w:val="002F1163"/>
    <w:rsid w:val="002F1ECB"/>
    <w:rsid w:val="002F27AC"/>
    <w:rsid w:val="002F2AF0"/>
    <w:rsid w:val="002F2C32"/>
    <w:rsid w:val="002F2D6D"/>
    <w:rsid w:val="002F383C"/>
    <w:rsid w:val="002F4BB9"/>
    <w:rsid w:val="002F5D93"/>
    <w:rsid w:val="002F630F"/>
    <w:rsid w:val="002F6DAB"/>
    <w:rsid w:val="00300B0F"/>
    <w:rsid w:val="00300F23"/>
    <w:rsid w:val="0030117B"/>
    <w:rsid w:val="003034EA"/>
    <w:rsid w:val="00303EA8"/>
    <w:rsid w:val="0030494C"/>
    <w:rsid w:val="00307A7F"/>
    <w:rsid w:val="003104F7"/>
    <w:rsid w:val="003114B5"/>
    <w:rsid w:val="00311953"/>
    <w:rsid w:val="003125DA"/>
    <w:rsid w:val="00313CAB"/>
    <w:rsid w:val="003145B1"/>
    <w:rsid w:val="00314757"/>
    <w:rsid w:val="00315258"/>
    <w:rsid w:val="00316125"/>
    <w:rsid w:val="00316D24"/>
    <w:rsid w:val="00316FEA"/>
    <w:rsid w:val="003170D6"/>
    <w:rsid w:val="00320D13"/>
    <w:rsid w:val="00321425"/>
    <w:rsid w:val="003229E2"/>
    <w:rsid w:val="00322FD4"/>
    <w:rsid w:val="00323A08"/>
    <w:rsid w:val="00323FE2"/>
    <w:rsid w:val="0032408B"/>
    <w:rsid w:val="003249A8"/>
    <w:rsid w:val="00324E8F"/>
    <w:rsid w:val="00326F13"/>
    <w:rsid w:val="00327EB3"/>
    <w:rsid w:val="00327EE6"/>
    <w:rsid w:val="00330E4B"/>
    <w:rsid w:val="00331461"/>
    <w:rsid w:val="00332676"/>
    <w:rsid w:val="003334F1"/>
    <w:rsid w:val="00334D7A"/>
    <w:rsid w:val="00335922"/>
    <w:rsid w:val="00335B51"/>
    <w:rsid w:val="00337023"/>
    <w:rsid w:val="00337E7E"/>
    <w:rsid w:val="00340344"/>
    <w:rsid w:val="003410A0"/>
    <w:rsid w:val="003411B9"/>
    <w:rsid w:val="00341321"/>
    <w:rsid w:val="00341CE8"/>
    <w:rsid w:val="0034281A"/>
    <w:rsid w:val="0034445F"/>
    <w:rsid w:val="003454DC"/>
    <w:rsid w:val="003464A3"/>
    <w:rsid w:val="003466ED"/>
    <w:rsid w:val="00346CD5"/>
    <w:rsid w:val="00350072"/>
    <w:rsid w:val="003500B0"/>
    <w:rsid w:val="003528B0"/>
    <w:rsid w:val="00352A3F"/>
    <w:rsid w:val="00352C99"/>
    <w:rsid w:val="00353BCE"/>
    <w:rsid w:val="00353DDF"/>
    <w:rsid w:val="00354A16"/>
    <w:rsid w:val="003552B8"/>
    <w:rsid w:val="00355734"/>
    <w:rsid w:val="00361A3E"/>
    <w:rsid w:val="00362967"/>
    <w:rsid w:val="0036454F"/>
    <w:rsid w:val="00364D45"/>
    <w:rsid w:val="00364EC5"/>
    <w:rsid w:val="003662D2"/>
    <w:rsid w:val="00366B3D"/>
    <w:rsid w:val="003670C6"/>
    <w:rsid w:val="00367592"/>
    <w:rsid w:val="00367A36"/>
    <w:rsid w:val="003709FC"/>
    <w:rsid w:val="003710C7"/>
    <w:rsid w:val="00371106"/>
    <w:rsid w:val="003712F4"/>
    <w:rsid w:val="0037167F"/>
    <w:rsid w:val="003720B3"/>
    <w:rsid w:val="003729E8"/>
    <w:rsid w:val="00374A26"/>
    <w:rsid w:val="00376457"/>
    <w:rsid w:val="003764FD"/>
    <w:rsid w:val="00376D42"/>
    <w:rsid w:val="00377E8D"/>
    <w:rsid w:val="00380394"/>
    <w:rsid w:val="00380C35"/>
    <w:rsid w:val="00381B86"/>
    <w:rsid w:val="0038279A"/>
    <w:rsid w:val="00383AFA"/>
    <w:rsid w:val="00384535"/>
    <w:rsid w:val="00385852"/>
    <w:rsid w:val="00385F89"/>
    <w:rsid w:val="00386DFB"/>
    <w:rsid w:val="00390091"/>
    <w:rsid w:val="0039088A"/>
    <w:rsid w:val="00391323"/>
    <w:rsid w:val="00391D8A"/>
    <w:rsid w:val="00393DE9"/>
    <w:rsid w:val="003956E6"/>
    <w:rsid w:val="0039662B"/>
    <w:rsid w:val="00396941"/>
    <w:rsid w:val="00396D94"/>
    <w:rsid w:val="00396ED9"/>
    <w:rsid w:val="00397C05"/>
    <w:rsid w:val="003A0B95"/>
    <w:rsid w:val="003A1184"/>
    <w:rsid w:val="003A17E4"/>
    <w:rsid w:val="003A1BA9"/>
    <w:rsid w:val="003A2450"/>
    <w:rsid w:val="003A25C5"/>
    <w:rsid w:val="003A3BEB"/>
    <w:rsid w:val="003A55D4"/>
    <w:rsid w:val="003A6037"/>
    <w:rsid w:val="003A7D9D"/>
    <w:rsid w:val="003B0730"/>
    <w:rsid w:val="003B13E7"/>
    <w:rsid w:val="003B3293"/>
    <w:rsid w:val="003B3FAE"/>
    <w:rsid w:val="003B43D3"/>
    <w:rsid w:val="003B46ED"/>
    <w:rsid w:val="003B5FD2"/>
    <w:rsid w:val="003B7C33"/>
    <w:rsid w:val="003C0E09"/>
    <w:rsid w:val="003C0F4B"/>
    <w:rsid w:val="003C129A"/>
    <w:rsid w:val="003C168E"/>
    <w:rsid w:val="003C4BA7"/>
    <w:rsid w:val="003C6226"/>
    <w:rsid w:val="003C6447"/>
    <w:rsid w:val="003C7DCF"/>
    <w:rsid w:val="003C7EF1"/>
    <w:rsid w:val="003D031F"/>
    <w:rsid w:val="003D28BA"/>
    <w:rsid w:val="003D39D2"/>
    <w:rsid w:val="003D3F1A"/>
    <w:rsid w:val="003D58EC"/>
    <w:rsid w:val="003D61CF"/>
    <w:rsid w:val="003D6928"/>
    <w:rsid w:val="003D7C4C"/>
    <w:rsid w:val="003D7C8C"/>
    <w:rsid w:val="003D7DC3"/>
    <w:rsid w:val="003E00E9"/>
    <w:rsid w:val="003E2B76"/>
    <w:rsid w:val="003E2B90"/>
    <w:rsid w:val="003E2EB0"/>
    <w:rsid w:val="003E36F1"/>
    <w:rsid w:val="003E3C80"/>
    <w:rsid w:val="003E506C"/>
    <w:rsid w:val="003E52D1"/>
    <w:rsid w:val="003E53BE"/>
    <w:rsid w:val="003E581E"/>
    <w:rsid w:val="003E5D32"/>
    <w:rsid w:val="003E6BE8"/>
    <w:rsid w:val="003E71F9"/>
    <w:rsid w:val="003E737F"/>
    <w:rsid w:val="003F1859"/>
    <w:rsid w:val="003F2517"/>
    <w:rsid w:val="003F30A4"/>
    <w:rsid w:val="003F3998"/>
    <w:rsid w:val="003F50E9"/>
    <w:rsid w:val="003F583A"/>
    <w:rsid w:val="003F6387"/>
    <w:rsid w:val="003F6A95"/>
    <w:rsid w:val="003F7D5A"/>
    <w:rsid w:val="003F7D99"/>
    <w:rsid w:val="00401864"/>
    <w:rsid w:val="004023FC"/>
    <w:rsid w:val="00402D13"/>
    <w:rsid w:val="0040377F"/>
    <w:rsid w:val="004042C2"/>
    <w:rsid w:val="00404510"/>
    <w:rsid w:val="004051E3"/>
    <w:rsid w:val="00405880"/>
    <w:rsid w:val="00405CA4"/>
    <w:rsid w:val="00406935"/>
    <w:rsid w:val="00406A4D"/>
    <w:rsid w:val="00406EE7"/>
    <w:rsid w:val="004100B0"/>
    <w:rsid w:val="0041249B"/>
    <w:rsid w:val="0041332A"/>
    <w:rsid w:val="00414296"/>
    <w:rsid w:val="00417AFC"/>
    <w:rsid w:val="00417CD0"/>
    <w:rsid w:val="00417E19"/>
    <w:rsid w:val="00420E59"/>
    <w:rsid w:val="00420F92"/>
    <w:rsid w:val="004218D7"/>
    <w:rsid w:val="0042241C"/>
    <w:rsid w:val="0042370D"/>
    <w:rsid w:val="0042478A"/>
    <w:rsid w:val="00424800"/>
    <w:rsid w:val="00424E06"/>
    <w:rsid w:val="0042538C"/>
    <w:rsid w:val="0042628E"/>
    <w:rsid w:val="00426889"/>
    <w:rsid w:val="00426C56"/>
    <w:rsid w:val="00427619"/>
    <w:rsid w:val="00427896"/>
    <w:rsid w:val="004279BC"/>
    <w:rsid w:val="00427A7E"/>
    <w:rsid w:val="00431B49"/>
    <w:rsid w:val="00431C54"/>
    <w:rsid w:val="00432BDD"/>
    <w:rsid w:val="00433FA0"/>
    <w:rsid w:val="00436C49"/>
    <w:rsid w:val="00437251"/>
    <w:rsid w:val="00437C4C"/>
    <w:rsid w:val="00440514"/>
    <w:rsid w:val="00440964"/>
    <w:rsid w:val="00441130"/>
    <w:rsid w:val="00441835"/>
    <w:rsid w:val="004426E8"/>
    <w:rsid w:val="00443D50"/>
    <w:rsid w:val="00443F4C"/>
    <w:rsid w:val="0044447A"/>
    <w:rsid w:val="004459A8"/>
    <w:rsid w:val="00445EB8"/>
    <w:rsid w:val="00447745"/>
    <w:rsid w:val="00450114"/>
    <w:rsid w:val="00450419"/>
    <w:rsid w:val="00450572"/>
    <w:rsid w:val="004528FF"/>
    <w:rsid w:val="00454378"/>
    <w:rsid w:val="00455D5F"/>
    <w:rsid w:val="00456E4A"/>
    <w:rsid w:val="004572ED"/>
    <w:rsid w:val="00457F2A"/>
    <w:rsid w:val="004604E3"/>
    <w:rsid w:val="00460DF5"/>
    <w:rsid w:val="00461C56"/>
    <w:rsid w:val="00461E28"/>
    <w:rsid w:val="00462B7A"/>
    <w:rsid w:val="004636CE"/>
    <w:rsid w:val="0046395D"/>
    <w:rsid w:val="00463DF9"/>
    <w:rsid w:val="00464805"/>
    <w:rsid w:val="00464A45"/>
    <w:rsid w:val="00464C6C"/>
    <w:rsid w:val="0046605C"/>
    <w:rsid w:val="0046798F"/>
    <w:rsid w:val="004706F5"/>
    <w:rsid w:val="00470A14"/>
    <w:rsid w:val="0047141A"/>
    <w:rsid w:val="004714BA"/>
    <w:rsid w:val="00473712"/>
    <w:rsid w:val="004743AE"/>
    <w:rsid w:val="004748DB"/>
    <w:rsid w:val="00476814"/>
    <w:rsid w:val="00477F34"/>
    <w:rsid w:val="0048021E"/>
    <w:rsid w:val="00480299"/>
    <w:rsid w:val="00480ED3"/>
    <w:rsid w:val="00481039"/>
    <w:rsid w:val="00481E7C"/>
    <w:rsid w:val="00483E9E"/>
    <w:rsid w:val="00484143"/>
    <w:rsid w:val="00484AC0"/>
    <w:rsid w:val="00485627"/>
    <w:rsid w:val="00485F19"/>
    <w:rsid w:val="00490518"/>
    <w:rsid w:val="004910B4"/>
    <w:rsid w:val="0049130F"/>
    <w:rsid w:val="004916BA"/>
    <w:rsid w:val="00492E6A"/>
    <w:rsid w:val="00494BEE"/>
    <w:rsid w:val="00495FC2"/>
    <w:rsid w:val="004969E9"/>
    <w:rsid w:val="00496C53"/>
    <w:rsid w:val="00496EA4"/>
    <w:rsid w:val="00497327"/>
    <w:rsid w:val="00497B37"/>
    <w:rsid w:val="00497F67"/>
    <w:rsid w:val="004A0757"/>
    <w:rsid w:val="004A24AA"/>
    <w:rsid w:val="004A29BC"/>
    <w:rsid w:val="004A4329"/>
    <w:rsid w:val="004A4979"/>
    <w:rsid w:val="004A49A9"/>
    <w:rsid w:val="004A513D"/>
    <w:rsid w:val="004A6283"/>
    <w:rsid w:val="004A6461"/>
    <w:rsid w:val="004A64B2"/>
    <w:rsid w:val="004A73C3"/>
    <w:rsid w:val="004A7410"/>
    <w:rsid w:val="004A7A0B"/>
    <w:rsid w:val="004B0A06"/>
    <w:rsid w:val="004B0C4F"/>
    <w:rsid w:val="004B2782"/>
    <w:rsid w:val="004B298C"/>
    <w:rsid w:val="004B34CC"/>
    <w:rsid w:val="004B38D1"/>
    <w:rsid w:val="004B65BB"/>
    <w:rsid w:val="004B6B1A"/>
    <w:rsid w:val="004B7E82"/>
    <w:rsid w:val="004C06AB"/>
    <w:rsid w:val="004C1E8A"/>
    <w:rsid w:val="004C3D36"/>
    <w:rsid w:val="004C4CF7"/>
    <w:rsid w:val="004C503E"/>
    <w:rsid w:val="004C5BBC"/>
    <w:rsid w:val="004C6EE4"/>
    <w:rsid w:val="004D0791"/>
    <w:rsid w:val="004D0DDB"/>
    <w:rsid w:val="004D277F"/>
    <w:rsid w:val="004D3A5B"/>
    <w:rsid w:val="004D3F11"/>
    <w:rsid w:val="004D4943"/>
    <w:rsid w:val="004D4A8F"/>
    <w:rsid w:val="004D4B48"/>
    <w:rsid w:val="004D515F"/>
    <w:rsid w:val="004D67F0"/>
    <w:rsid w:val="004D6FE1"/>
    <w:rsid w:val="004D76ED"/>
    <w:rsid w:val="004D7990"/>
    <w:rsid w:val="004D7AAE"/>
    <w:rsid w:val="004E1978"/>
    <w:rsid w:val="004E2885"/>
    <w:rsid w:val="004E3391"/>
    <w:rsid w:val="004E35E8"/>
    <w:rsid w:val="004E4F1A"/>
    <w:rsid w:val="004E6CF3"/>
    <w:rsid w:val="004F08B6"/>
    <w:rsid w:val="004F0E8E"/>
    <w:rsid w:val="004F1927"/>
    <w:rsid w:val="004F1EC7"/>
    <w:rsid w:val="004F21ED"/>
    <w:rsid w:val="004F2B09"/>
    <w:rsid w:val="004F3A20"/>
    <w:rsid w:val="004F4D72"/>
    <w:rsid w:val="004F6244"/>
    <w:rsid w:val="004F62D3"/>
    <w:rsid w:val="005016A7"/>
    <w:rsid w:val="00501847"/>
    <w:rsid w:val="00503803"/>
    <w:rsid w:val="005054A9"/>
    <w:rsid w:val="00505E14"/>
    <w:rsid w:val="0050696B"/>
    <w:rsid w:val="00506CFB"/>
    <w:rsid w:val="0050709E"/>
    <w:rsid w:val="00507301"/>
    <w:rsid w:val="00507EAA"/>
    <w:rsid w:val="005104F3"/>
    <w:rsid w:val="00510DDC"/>
    <w:rsid w:val="005110F5"/>
    <w:rsid w:val="0051158B"/>
    <w:rsid w:val="00511969"/>
    <w:rsid w:val="00512756"/>
    <w:rsid w:val="0051293C"/>
    <w:rsid w:val="0051379A"/>
    <w:rsid w:val="0051442E"/>
    <w:rsid w:val="00514E6A"/>
    <w:rsid w:val="0051676D"/>
    <w:rsid w:val="005169B7"/>
    <w:rsid w:val="0052009E"/>
    <w:rsid w:val="00520603"/>
    <w:rsid w:val="00520B46"/>
    <w:rsid w:val="0052117B"/>
    <w:rsid w:val="0052344D"/>
    <w:rsid w:val="00523569"/>
    <w:rsid w:val="00523F7E"/>
    <w:rsid w:val="005253FD"/>
    <w:rsid w:val="00525836"/>
    <w:rsid w:val="005260E7"/>
    <w:rsid w:val="00526C08"/>
    <w:rsid w:val="0053019D"/>
    <w:rsid w:val="00531C00"/>
    <w:rsid w:val="00531FDD"/>
    <w:rsid w:val="00532B0A"/>
    <w:rsid w:val="0053347B"/>
    <w:rsid w:val="005336C9"/>
    <w:rsid w:val="005401D5"/>
    <w:rsid w:val="005402EC"/>
    <w:rsid w:val="00540518"/>
    <w:rsid w:val="00540A5B"/>
    <w:rsid w:val="00540B3B"/>
    <w:rsid w:val="005419C7"/>
    <w:rsid w:val="00542160"/>
    <w:rsid w:val="005423C9"/>
    <w:rsid w:val="0054453E"/>
    <w:rsid w:val="00544B53"/>
    <w:rsid w:val="005451D3"/>
    <w:rsid w:val="00545B95"/>
    <w:rsid w:val="00545E85"/>
    <w:rsid w:val="00546BFD"/>
    <w:rsid w:val="00547ACA"/>
    <w:rsid w:val="00547D98"/>
    <w:rsid w:val="005526A6"/>
    <w:rsid w:val="00552D9E"/>
    <w:rsid w:val="005531F9"/>
    <w:rsid w:val="00554637"/>
    <w:rsid w:val="005554C2"/>
    <w:rsid w:val="0055578E"/>
    <w:rsid w:val="005575DE"/>
    <w:rsid w:val="0056187E"/>
    <w:rsid w:val="00561B51"/>
    <w:rsid w:val="00561E84"/>
    <w:rsid w:val="005620AA"/>
    <w:rsid w:val="00562C62"/>
    <w:rsid w:val="005639BD"/>
    <w:rsid w:val="005657AA"/>
    <w:rsid w:val="0056694B"/>
    <w:rsid w:val="005669C4"/>
    <w:rsid w:val="0056776D"/>
    <w:rsid w:val="00567D59"/>
    <w:rsid w:val="005725CA"/>
    <w:rsid w:val="00572711"/>
    <w:rsid w:val="00573A42"/>
    <w:rsid w:val="00574164"/>
    <w:rsid w:val="00574575"/>
    <w:rsid w:val="00575681"/>
    <w:rsid w:val="00576919"/>
    <w:rsid w:val="00576CE9"/>
    <w:rsid w:val="00577BB4"/>
    <w:rsid w:val="0058091F"/>
    <w:rsid w:val="00580FA1"/>
    <w:rsid w:val="00581449"/>
    <w:rsid w:val="00581FD7"/>
    <w:rsid w:val="00582F01"/>
    <w:rsid w:val="00583519"/>
    <w:rsid w:val="005845A6"/>
    <w:rsid w:val="005850BE"/>
    <w:rsid w:val="00587D88"/>
    <w:rsid w:val="00590677"/>
    <w:rsid w:val="005918E1"/>
    <w:rsid w:val="00591E96"/>
    <w:rsid w:val="00592A7A"/>
    <w:rsid w:val="0059483A"/>
    <w:rsid w:val="00595657"/>
    <w:rsid w:val="005966D1"/>
    <w:rsid w:val="00596718"/>
    <w:rsid w:val="00596E31"/>
    <w:rsid w:val="00597677"/>
    <w:rsid w:val="00597F79"/>
    <w:rsid w:val="005A0D0F"/>
    <w:rsid w:val="005A13A4"/>
    <w:rsid w:val="005A2421"/>
    <w:rsid w:val="005A26A6"/>
    <w:rsid w:val="005A3054"/>
    <w:rsid w:val="005A30A0"/>
    <w:rsid w:val="005A3744"/>
    <w:rsid w:val="005A3996"/>
    <w:rsid w:val="005A41AD"/>
    <w:rsid w:val="005A765B"/>
    <w:rsid w:val="005B027D"/>
    <w:rsid w:val="005B0B3C"/>
    <w:rsid w:val="005B16D8"/>
    <w:rsid w:val="005B2BF7"/>
    <w:rsid w:val="005B2E45"/>
    <w:rsid w:val="005B34FA"/>
    <w:rsid w:val="005B3DCA"/>
    <w:rsid w:val="005B53F1"/>
    <w:rsid w:val="005B60B4"/>
    <w:rsid w:val="005B793E"/>
    <w:rsid w:val="005B7C20"/>
    <w:rsid w:val="005C13D9"/>
    <w:rsid w:val="005C2B70"/>
    <w:rsid w:val="005C4248"/>
    <w:rsid w:val="005C47AD"/>
    <w:rsid w:val="005C582E"/>
    <w:rsid w:val="005C7300"/>
    <w:rsid w:val="005C75B4"/>
    <w:rsid w:val="005C79F8"/>
    <w:rsid w:val="005D159B"/>
    <w:rsid w:val="005D1B9E"/>
    <w:rsid w:val="005D2A9A"/>
    <w:rsid w:val="005D34F8"/>
    <w:rsid w:val="005D37BD"/>
    <w:rsid w:val="005D7CB6"/>
    <w:rsid w:val="005E0B27"/>
    <w:rsid w:val="005E15AE"/>
    <w:rsid w:val="005E1E0C"/>
    <w:rsid w:val="005E29DB"/>
    <w:rsid w:val="005E2A1A"/>
    <w:rsid w:val="005E33CF"/>
    <w:rsid w:val="005E43C4"/>
    <w:rsid w:val="005E451B"/>
    <w:rsid w:val="005E4BE1"/>
    <w:rsid w:val="005E70D4"/>
    <w:rsid w:val="005E7DC6"/>
    <w:rsid w:val="005F0534"/>
    <w:rsid w:val="005F1495"/>
    <w:rsid w:val="005F1C69"/>
    <w:rsid w:val="005F1EE4"/>
    <w:rsid w:val="005F3087"/>
    <w:rsid w:val="005F30B6"/>
    <w:rsid w:val="005F45FB"/>
    <w:rsid w:val="005F46D3"/>
    <w:rsid w:val="005F56DC"/>
    <w:rsid w:val="005F6B2A"/>
    <w:rsid w:val="005F6CA5"/>
    <w:rsid w:val="006012A5"/>
    <w:rsid w:val="00602138"/>
    <w:rsid w:val="00603128"/>
    <w:rsid w:val="00605499"/>
    <w:rsid w:val="00605A69"/>
    <w:rsid w:val="00605DAA"/>
    <w:rsid w:val="0060627D"/>
    <w:rsid w:val="00607CD4"/>
    <w:rsid w:val="006103A3"/>
    <w:rsid w:val="00610930"/>
    <w:rsid w:val="00610C4D"/>
    <w:rsid w:val="00610CC6"/>
    <w:rsid w:val="006122D4"/>
    <w:rsid w:val="00615182"/>
    <w:rsid w:val="006152B9"/>
    <w:rsid w:val="00615794"/>
    <w:rsid w:val="006158EF"/>
    <w:rsid w:val="00615E7A"/>
    <w:rsid w:val="00615E86"/>
    <w:rsid w:val="00615E91"/>
    <w:rsid w:val="00616251"/>
    <w:rsid w:val="00616AA2"/>
    <w:rsid w:val="006170C1"/>
    <w:rsid w:val="00620493"/>
    <w:rsid w:val="0062054B"/>
    <w:rsid w:val="00621055"/>
    <w:rsid w:val="00621123"/>
    <w:rsid w:val="00621F0C"/>
    <w:rsid w:val="006222FC"/>
    <w:rsid w:val="00623216"/>
    <w:rsid w:val="00623EB2"/>
    <w:rsid w:val="006252B3"/>
    <w:rsid w:val="006266BC"/>
    <w:rsid w:val="00627B3A"/>
    <w:rsid w:val="00627C78"/>
    <w:rsid w:val="0063095A"/>
    <w:rsid w:val="00630DDC"/>
    <w:rsid w:val="006322CB"/>
    <w:rsid w:val="00634842"/>
    <w:rsid w:val="00635C43"/>
    <w:rsid w:val="00635DAA"/>
    <w:rsid w:val="00636686"/>
    <w:rsid w:val="00637EB9"/>
    <w:rsid w:val="006408EF"/>
    <w:rsid w:val="00641AB9"/>
    <w:rsid w:val="006436DD"/>
    <w:rsid w:val="00643C5B"/>
    <w:rsid w:val="0064606A"/>
    <w:rsid w:val="006505B4"/>
    <w:rsid w:val="00650CC4"/>
    <w:rsid w:val="006517D2"/>
    <w:rsid w:val="00652728"/>
    <w:rsid w:val="00652B72"/>
    <w:rsid w:val="006532BA"/>
    <w:rsid w:val="0065629A"/>
    <w:rsid w:val="00656B04"/>
    <w:rsid w:val="0065712A"/>
    <w:rsid w:val="0065775F"/>
    <w:rsid w:val="006604FB"/>
    <w:rsid w:val="00661C30"/>
    <w:rsid w:val="006635DE"/>
    <w:rsid w:val="006643E2"/>
    <w:rsid w:val="00665DDA"/>
    <w:rsid w:val="006662ED"/>
    <w:rsid w:val="00666642"/>
    <w:rsid w:val="006676F9"/>
    <w:rsid w:val="00667C77"/>
    <w:rsid w:val="00667DC4"/>
    <w:rsid w:val="0067035E"/>
    <w:rsid w:val="006704BE"/>
    <w:rsid w:val="0067121A"/>
    <w:rsid w:val="0067297C"/>
    <w:rsid w:val="006802A5"/>
    <w:rsid w:val="00681C5E"/>
    <w:rsid w:val="00681FC6"/>
    <w:rsid w:val="006823EF"/>
    <w:rsid w:val="0068464F"/>
    <w:rsid w:val="0068475D"/>
    <w:rsid w:val="0068490F"/>
    <w:rsid w:val="00686F28"/>
    <w:rsid w:val="00690CA4"/>
    <w:rsid w:val="0069192C"/>
    <w:rsid w:val="006945F3"/>
    <w:rsid w:val="0069560A"/>
    <w:rsid w:val="00695700"/>
    <w:rsid w:val="0069785B"/>
    <w:rsid w:val="006A1465"/>
    <w:rsid w:val="006A1811"/>
    <w:rsid w:val="006A190A"/>
    <w:rsid w:val="006A1C59"/>
    <w:rsid w:val="006A26DD"/>
    <w:rsid w:val="006A4FE4"/>
    <w:rsid w:val="006A60B0"/>
    <w:rsid w:val="006A6E05"/>
    <w:rsid w:val="006A7178"/>
    <w:rsid w:val="006A75C3"/>
    <w:rsid w:val="006B01D4"/>
    <w:rsid w:val="006B0360"/>
    <w:rsid w:val="006B1E4D"/>
    <w:rsid w:val="006B289E"/>
    <w:rsid w:val="006B29B2"/>
    <w:rsid w:val="006B2BAA"/>
    <w:rsid w:val="006B4273"/>
    <w:rsid w:val="006B473D"/>
    <w:rsid w:val="006B4964"/>
    <w:rsid w:val="006B4B82"/>
    <w:rsid w:val="006B4C7B"/>
    <w:rsid w:val="006B4E43"/>
    <w:rsid w:val="006B6DFC"/>
    <w:rsid w:val="006B76DA"/>
    <w:rsid w:val="006B7CCC"/>
    <w:rsid w:val="006B7FA0"/>
    <w:rsid w:val="006C015B"/>
    <w:rsid w:val="006C1F36"/>
    <w:rsid w:val="006C20A1"/>
    <w:rsid w:val="006C27CC"/>
    <w:rsid w:val="006C289E"/>
    <w:rsid w:val="006C45FF"/>
    <w:rsid w:val="006C48DE"/>
    <w:rsid w:val="006C5B1C"/>
    <w:rsid w:val="006C73BB"/>
    <w:rsid w:val="006C76A2"/>
    <w:rsid w:val="006D1FEF"/>
    <w:rsid w:val="006D22CA"/>
    <w:rsid w:val="006D37FB"/>
    <w:rsid w:val="006D3BB3"/>
    <w:rsid w:val="006D40A8"/>
    <w:rsid w:val="006D4320"/>
    <w:rsid w:val="006D4574"/>
    <w:rsid w:val="006D4842"/>
    <w:rsid w:val="006D50DC"/>
    <w:rsid w:val="006D524C"/>
    <w:rsid w:val="006D5810"/>
    <w:rsid w:val="006D67B6"/>
    <w:rsid w:val="006D6885"/>
    <w:rsid w:val="006D71C4"/>
    <w:rsid w:val="006D746E"/>
    <w:rsid w:val="006E080D"/>
    <w:rsid w:val="006E0845"/>
    <w:rsid w:val="006E2CEF"/>
    <w:rsid w:val="006E3574"/>
    <w:rsid w:val="006E45F7"/>
    <w:rsid w:val="006E4B5F"/>
    <w:rsid w:val="006E6634"/>
    <w:rsid w:val="006E6E31"/>
    <w:rsid w:val="006E77A2"/>
    <w:rsid w:val="006E7D9B"/>
    <w:rsid w:val="006F0D07"/>
    <w:rsid w:val="006F1EEC"/>
    <w:rsid w:val="006F35C2"/>
    <w:rsid w:val="006F3AAA"/>
    <w:rsid w:val="006F3D60"/>
    <w:rsid w:val="006F44D4"/>
    <w:rsid w:val="006F4C9C"/>
    <w:rsid w:val="006F51F7"/>
    <w:rsid w:val="006F5ABD"/>
    <w:rsid w:val="006F6C50"/>
    <w:rsid w:val="00700061"/>
    <w:rsid w:val="007020BC"/>
    <w:rsid w:val="00703921"/>
    <w:rsid w:val="00703DCA"/>
    <w:rsid w:val="00704364"/>
    <w:rsid w:val="00704ACE"/>
    <w:rsid w:val="00704E80"/>
    <w:rsid w:val="007050E0"/>
    <w:rsid w:val="007052D5"/>
    <w:rsid w:val="00706916"/>
    <w:rsid w:val="00706E74"/>
    <w:rsid w:val="00706FDE"/>
    <w:rsid w:val="00706FF7"/>
    <w:rsid w:val="00707AE5"/>
    <w:rsid w:val="007104C4"/>
    <w:rsid w:val="007115FF"/>
    <w:rsid w:val="00711BDD"/>
    <w:rsid w:val="0071222F"/>
    <w:rsid w:val="00714F5A"/>
    <w:rsid w:val="00715D57"/>
    <w:rsid w:val="00717D12"/>
    <w:rsid w:val="00721490"/>
    <w:rsid w:val="00721740"/>
    <w:rsid w:val="007222BE"/>
    <w:rsid w:val="00722488"/>
    <w:rsid w:val="00723A5E"/>
    <w:rsid w:val="00723E70"/>
    <w:rsid w:val="00726C66"/>
    <w:rsid w:val="0073165B"/>
    <w:rsid w:val="007318DF"/>
    <w:rsid w:val="00731DC5"/>
    <w:rsid w:val="00732287"/>
    <w:rsid w:val="007325BC"/>
    <w:rsid w:val="00733D74"/>
    <w:rsid w:val="007350BF"/>
    <w:rsid w:val="0073539B"/>
    <w:rsid w:val="0073539D"/>
    <w:rsid w:val="00735AB3"/>
    <w:rsid w:val="0073668F"/>
    <w:rsid w:val="0074190D"/>
    <w:rsid w:val="00741C3E"/>
    <w:rsid w:val="00742512"/>
    <w:rsid w:val="00743717"/>
    <w:rsid w:val="007439BA"/>
    <w:rsid w:val="00743D7C"/>
    <w:rsid w:val="00743E3C"/>
    <w:rsid w:val="00743FFF"/>
    <w:rsid w:val="007504AC"/>
    <w:rsid w:val="007507CF"/>
    <w:rsid w:val="007522D6"/>
    <w:rsid w:val="00752859"/>
    <w:rsid w:val="00753B0B"/>
    <w:rsid w:val="00753B17"/>
    <w:rsid w:val="00753C7C"/>
    <w:rsid w:val="007547CF"/>
    <w:rsid w:val="00754901"/>
    <w:rsid w:val="007564F6"/>
    <w:rsid w:val="00756BB9"/>
    <w:rsid w:val="00756C7E"/>
    <w:rsid w:val="007606C8"/>
    <w:rsid w:val="00760AC4"/>
    <w:rsid w:val="00761D34"/>
    <w:rsid w:val="0076219B"/>
    <w:rsid w:val="00762276"/>
    <w:rsid w:val="00762CE1"/>
    <w:rsid w:val="00764A0C"/>
    <w:rsid w:val="0076522C"/>
    <w:rsid w:val="00765296"/>
    <w:rsid w:val="00765945"/>
    <w:rsid w:val="00765E60"/>
    <w:rsid w:val="0076699F"/>
    <w:rsid w:val="00766ECA"/>
    <w:rsid w:val="0076706E"/>
    <w:rsid w:val="007670A1"/>
    <w:rsid w:val="00770105"/>
    <w:rsid w:val="0077109A"/>
    <w:rsid w:val="007739E8"/>
    <w:rsid w:val="007745C9"/>
    <w:rsid w:val="00774E53"/>
    <w:rsid w:val="00775AEF"/>
    <w:rsid w:val="007775C6"/>
    <w:rsid w:val="007802E3"/>
    <w:rsid w:val="00780433"/>
    <w:rsid w:val="00781A13"/>
    <w:rsid w:val="0078388A"/>
    <w:rsid w:val="00784125"/>
    <w:rsid w:val="007843A0"/>
    <w:rsid w:val="00784733"/>
    <w:rsid w:val="0078486D"/>
    <w:rsid w:val="00785428"/>
    <w:rsid w:val="007855D0"/>
    <w:rsid w:val="00785FB6"/>
    <w:rsid w:val="007863B4"/>
    <w:rsid w:val="00786F5B"/>
    <w:rsid w:val="007870CC"/>
    <w:rsid w:val="007876AB"/>
    <w:rsid w:val="00787F60"/>
    <w:rsid w:val="0079017B"/>
    <w:rsid w:val="00790BE5"/>
    <w:rsid w:val="00792E85"/>
    <w:rsid w:val="00793328"/>
    <w:rsid w:val="00794838"/>
    <w:rsid w:val="00794E91"/>
    <w:rsid w:val="00795619"/>
    <w:rsid w:val="00796E6E"/>
    <w:rsid w:val="00797844"/>
    <w:rsid w:val="007A187E"/>
    <w:rsid w:val="007A23CB"/>
    <w:rsid w:val="007A3408"/>
    <w:rsid w:val="007A342D"/>
    <w:rsid w:val="007A437A"/>
    <w:rsid w:val="007A48CF"/>
    <w:rsid w:val="007A4A8F"/>
    <w:rsid w:val="007A4D3E"/>
    <w:rsid w:val="007A5ABF"/>
    <w:rsid w:val="007A6D1E"/>
    <w:rsid w:val="007A7552"/>
    <w:rsid w:val="007A784F"/>
    <w:rsid w:val="007B0A50"/>
    <w:rsid w:val="007B0A70"/>
    <w:rsid w:val="007B0C3F"/>
    <w:rsid w:val="007B1EBC"/>
    <w:rsid w:val="007B23B0"/>
    <w:rsid w:val="007B27B5"/>
    <w:rsid w:val="007B3446"/>
    <w:rsid w:val="007B506E"/>
    <w:rsid w:val="007B5331"/>
    <w:rsid w:val="007B5E28"/>
    <w:rsid w:val="007B63A6"/>
    <w:rsid w:val="007B6E73"/>
    <w:rsid w:val="007B7DDC"/>
    <w:rsid w:val="007C050F"/>
    <w:rsid w:val="007C05A2"/>
    <w:rsid w:val="007C17C9"/>
    <w:rsid w:val="007C2E7B"/>
    <w:rsid w:val="007C38CC"/>
    <w:rsid w:val="007C429E"/>
    <w:rsid w:val="007C678B"/>
    <w:rsid w:val="007C7959"/>
    <w:rsid w:val="007D1733"/>
    <w:rsid w:val="007D2538"/>
    <w:rsid w:val="007D286C"/>
    <w:rsid w:val="007D2975"/>
    <w:rsid w:val="007D345D"/>
    <w:rsid w:val="007D3763"/>
    <w:rsid w:val="007D3BD5"/>
    <w:rsid w:val="007D3C75"/>
    <w:rsid w:val="007D3FBC"/>
    <w:rsid w:val="007D47EA"/>
    <w:rsid w:val="007D4A0A"/>
    <w:rsid w:val="007D4CF7"/>
    <w:rsid w:val="007D4E2A"/>
    <w:rsid w:val="007D4E5B"/>
    <w:rsid w:val="007D521D"/>
    <w:rsid w:val="007D573D"/>
    <w:rsid w:val="007D71C9"/>
    <w:rsid w:val="007D78EE"/>
    <w:rsid w:val="007E009B"/>
    <w:rsid w:val="007E16BB"/>
    <w:rsid w:val="007E2E68"/>
    <w:rsid w:val="007E32DF"/>
    <w:rsid w:val="007E35EF"/>
    <w:rsid w:val="007E3FFB"/>
    <w:rsid w:val="007E5007"/>
    <w:rsid w:val="007E525D"/>
    <w:rsid w:val="007E573E"/>
    <w:rsid w:val="007E59CF"/>
    <w:rsid w:val="007E5AAA"/>
    <w:rsid w:val="007E6D2C"/>
    <w:rsid w:val="007E7827"/>
    <w:rsid w:val="007F05EA"/>
    <w:rsid w:val="007F1534"/>
    <w:rsid w:val="007F2280"/>
    <w:rsid w:val="007F2D24"/>
    <w:rsid w:val="007F3999"/>
    <w:rsid w:val="007F3B31"/>
    <w:rsid w:val="007F4F73"/>
    <w:rsid w:val="007F61D9"/>
    <w:rsid w:val="007F72E4"/>
    <w:rsid w:val="007F78A4"/>
    <w:rsid w:val="00802242"/>
    <w:rsid w:val="008029E6"/>
    <w:rsid w:val="008031A4"/>
    <w:rsid w:val="0080362D"/>
    <w:rsid w:val="008043E0"/>
    <w:rsid w:val="008046CD"/>
    <w:rsid w:val="0080529E"/>
    <w:rsid w:val="0080589A"/>
    <w:rsid w:val="00805C46"/>
    <w:rsid w:val="00805EAB"/>
    <w:rsid w:val="00806E25"/>
    <w:rsid w:val="00810F22"/>
    <w:rsid w:val="00811A9E"/>
    <w:rsid w:val="00815198"/>
    <w:rsid w:val="008170AD"/>
    <w:rsid w:val="008171F0"/>
    <w:rsid w:val="00817913"/>
    <w:rsid w:val="008201CD"/>
    <w:rsid w:val="008225E9"/>
    <w:rsid w:val="00823147"/>
    <w:rsid w:val="008237E0"/>
    <w:rsid w:val="008242B7"/>
    <w:rsid w:val="008244BB"/>
    <w:rsid w:val="0082469B"/>
    <w:rsid w:val="0082497D"/>
    <w:rsid w:val="00824A48"/>
    <w:rsid w:val="00826137"/>
    <w:rsid w:val="00826EE4"/>
    <w:rsid w:val="008308F7"/>
    <w:rsid w:val="008311CE"/>
    <w:rsid w:val="008311DE"/>
    <w:rsid w:val="00831D73"/>
    <w:rsid w:val="00834144"/>
    <w:rsid w:val="00835107"/>
    <w:rsid w:val="008358F3"/>
    <w:rsid w:val="008359EB"/>
    <w:rsid w:val="00835ACE"/>
    <w:rsid w:val="00836EDD"/>
    <w:rsid w:val="00837B99"/>
    <w:rsid w:val="00837CB4"/>
    <w:rsid w:val="00840238"/>
    <w:rsid w:val="0084099A"/>
    <w:rsid w:val="00843FEC"/>
    <w:rsid w:val="008447D8"/>
    <w:rsid w:val="008448B1"/>
    <w:rsid w:val="00845211"/>
    <w:rsid w:val="00845288"/>
    <w:rsid w:val="00845691"/>
    <w:rsid w:val="00845BB3"/>
    <w:rsid w:val="00845F95"/>
    <w:rsid w:val="00850287"/>
    <w:rsid w:val="00851694"/>
    <w:rsid w:val="00851762"/>
    <w:rsid w:val="008518AA"/>
    <w:rsid w:val="00851C1D"/>
    <w:rsid w:val="00852E09"/>
    <w:rsid w:val="00853070"/>
    <w:rsid w:val="00853B64"/>
    <w:rsid w:val="008553ED"/>
    <w:rsid w:val="0085642F"/>
    <w:rsid w:val="00857798"/>
    <w:rsid w:val="00857C2F"/>
    <w:rsid w:val="008609F3"/>
    <w:rsid w:val="00860C7A"/>
    <w:rsid w:val="00860FD1"/>
    <w:rsid w:val="0086161C"/>
    <w:rsid w:val="00861DD6"/>
    <w:rsid w:val="00862D22"/>
    <w:rsid w:val="00864006"/>
    <w:rsid w:val="0086460C"/>
    <w:rsid w:val="00865491"/>
    <w:rsid w:val="0086714D"/>
    <w:rsid w:val="008678FE"/>
    <w:rsid w:val="00867A21"/>
    <w:rsid w:val="00871511"/>
    <w:rsid w:val="008720B3"/>
    <w:rsid w:val="00874A59"/>
    <w:rsid w:val="00875B75"/>
    <w:rsid w:val="008761E5"/>
    <w:rsid w:val="00877C87"/>
    <w:rsid w:val="00880C6E"/>
    <w:rsid w:val="008811AB"/>
    <w:rsid w:val="0088121F"/>
    <w:rsid w:val="00881D5D"/>
    <w:rsid w:val="008827AE"/>
    <w:rsid w:val="00882A9C"/>
    <w:rsid w:val="00884AD3"/>
    <w:rsid w:val="00884DFB"/>
    <w:rsid w:val="008854AA"/>
    <w:rsid w:val="00890070"/>
    <w:rsid w:val="008904E2"/>
    <w:rsid w:val="008921BE"/>
    <w:rsid w:val="00892466"/>
    <w:rsid w:val="0089283A"/>
    <w:rsid w:val="0089284E"/>
    <w:rsid w:val="00894CF9"/>
    <w:rsid w:val="00895A3B"/>
    <w:rsid w:val="00896F74"/>
    <w:rsid w:val="008A64F3"/>
    <w:rsid w:val="008A6822"/>
    <w:rsid w:val="008A710F"/>
    <w:rsid w:val="008A76F3"/>
    <w:rsid w:val="008B1624"/>
    <w:rsid w:val="008B21FD"/>
    <w:rsid w:val="008B2753"/>
    <w:rsid w:val="008B3508"/>
    <w:rsid w:val="008B474D"/>
    <w:rsid w:val="008B4E55"/>
    <w:rsid w:val="008B6145"/>
    <w:rsid w:val="008B67DD"/>
    <w:rsid w:val="008B6956"/>
    <w:rsid w:val="008B7639"/>
    <w:rsid w:val="008C0B0A"/>
    <w:rsid w:val="008C1F7C"/>
    <w:rsid w:val="008C35A7"/>
    <w:rsid w:val="008C3869"/>
    <w:rsid w:val="008C3FC2"/>
    <w:rsid w:val="008C4798"/>
    <w:rsid w:val="008C5E26"/>
    <w:rsid w:val="008C6C38"/>
    <w:rsid w:val="008C7041"/>
    <w:rsid w:val="008C7E43"/>
    <w:rsid w:val="008D036D"/>
    <w:rsid w:val="008D0F25"/>
    <w:rsid w:val="008D3EC5"/>
    <w:rsid w:val="008D4D59"/>
    <w:rsid w:val="008D5080"/>
    <w:rsid w:val="008D5E5D"/>
    <w:rsid w:val="008D63AC"/>
    <w:rsid w:val="008D73CF"/>
    <w:rsid w:val="008E1B94"/>
    <w:rsid w:val="008E2070"/>
    <w:rsid w:val="008E24CF"/>
    <w:rsid w:val="008E2636"/>
    <w:rsid w:val="008E44D9"/>
    <w:rsid w:val="008E4ADC"/>
    <w:rsid w:val="008E4E39"/>
    <w:rsid w:val="008E62BB"/>
    <w:rsid w:val="008E6C33"/>
    <w:rsid w:val="008E6E33"/>
    <w:rsid w:val="008E7213"/>
    <w:rsid w:val="008F2919"/>
    <w:rsid w:val="008F3049"/>
    <w:rsid w:val="008F3557"/>
    <w:rsid w:val="008F36EE"/>
    <w:rsid w:val="008F5E48"/>
    <w:rsid w:val="008F6811"/>
    <w:rsid w:val="008F6BBA"/>
    <w:rsid w:val="008F6F5F"/>
    <w:rsid w:val="008F732E"/>
    <w:rsid w:val="00900181"/>
    <w:rsid w:val="00900988"/>
    <w:rsid w:val="00900CC3"/>
    <w:rsid w:val="00901210"/>
    <w:rsid w:val="0090291F"/>
    <w:rsid w:val="00903476"/>
    <w:rsid w:val="009035E5"/>
    <w:rsid w:val="00903D51"/>
    <w:rsid w:val="00903FFA"/>
    <w:rsid w:val="009043E0"/>
    <w:rsid w:val="009047F6"/>
    <w:rsid w:val="00904C5C"/>
    <w:rsid w:val="00905216"/>
    <w:rsid w:val="00906404"/>
    <w:rsid w:val="0090790B"/>
    <w:rsid w:val="00907976"/>
    <w:rsid w:val="00911FD8"/>
    <w:rsid w:val="00912981"/>
    <w:rsid w:val="00912B89"/>
    <w:rsid w:val="00913158"/>
    <w:rsid w:val="00914444"/>
    <w:rsid w:val="00914568"/>
    <w:rsid w:val="00914AEE"/>
    <w:rsid w:val="0091513B"/>
    <w:rsid w:val="009161D4"/>
    <w:rsid w:val="00916470"/>
    <w:rsid w:val="00916539"/>
    <w:rsid w:val="0091668E"/>
    <w:rsid w:val="00917186"/>
    <w:rsid w:val="0092130A"/>
    <w:rsid w:val="009221A9"/>
    <w:rsid w:val="0092234E"/>
    <w:rsid w:val="009229B6"/>
    <w:rsid w:val="00922CDD"/>
    <w:rsid w:val="00923A54"/>
    <w:rsid w:val="00925189"/>
    <w:rsid w:val="0092552E"/>
    <w:rsid w:val="00926591"/>
    <w:rsid w:val="00926783"/>
    <w:rsid w:val="00926AF9"/>
    <w:rsid w:val="00927C15"/>
    <w:rsid w:val="00930B04"/>
    <w:rsid w:val="00933A18"/>
    <w:rsid w:val="00933AA5"/>
    <w:rsid w:val="00933F8F"/>
    <w:rsid w:val="00934B4D"/>
    <w:rsid w:val="00935B2B"/>
    <w:rsid w:val="009378FB"/>
    <w:rsid w:val="009403DA"/>
    <w:rsid w:val="00940B9B"/>
    <w:rsid w:val="00940CF2"/>
    <w:rsid w:val="00941570"/>
    <w:rsid w:val="00941804"/>
    <w:rsid w:val="00942ABC"/>
    <w:rsid w:val="009436EB"/>
    <w:rsid w:val="00943986"/>
    <w:rsid w:val="0094466B"/>
    <w:rsid w:val="00945C06"/>
    <w:rsid w:val="00946CA0"/>
    <w:rsid w:val="00947329"/>
    <w:rsid w:val="0094733B"/>
    <w:rsid w:val="00947AD3"/>
    <w:rsid w:val="009518CC"/>
    <w:rsid w:val="00951F77"/>
    <w:rsid w:val="0095232F"/>
    <w:rsid w:val="00952CD6"/>
    <w:rsid w:val="00955DB7"/>
    <w:rsid w:val="00955F09"/>
    <w:rsid w:val="0095768D"/>
    <w:rsid w:val="00957E25"/>
    <w:rsid w:val="00960D99"/>
    <w:rsid w:val="00960F11"/>
    <w:rsid w:val="00962716"/>
    <w:rsid w:val="0096286C"/>
    <w:rsid w:val="00962EF0"/>
    <w:rsid w:val="00963177"/>
    <w:rsid w:val="009634D4"/>
    <w:rsid w:val="00963D18"/>
    <w:rsid w:val="0096770A"/>
    <w:rsid w:val="0097092B"/>
    <w:rsid w:val="00970DD5"/>
    <w:rsid w:val="00971969"/>
    <w:rsid w:val="009719F9"/>
    <w:rsid w:val="009750F2"/>
    <w:rsid w:val="009754AF"/>
    <w:rsid w:val="009757FE"/>
    <w:rsid w:val="00975D48"/>
    <w:rsid w:val="00976D93"/>
    <w:rsid w:val="00980D44"/>
    <w:rsid w:val="00981151"/>
    <w:rsid w:val="0098189E"/>
    <w:rsid w:val="009827AC"/>
    <w:rsid w:val="0098326A"/>
    <w:rsid w:val="00984A4D"/>
    <w:rsid w:val="00984C16"/>
    <w:rsid w:val="009879A6"/>
    <w:rsid w:val="00987AD0"/>
    <w:rsid w:val="00987C7B"/>
    <w:rsid w:val="0099072E"/>
    <w:rsid w:val="009908EB"/>
    <w:rsid w:val="00993912"/>
    <w:rsid w:val="0099432E"/>
    <w:rsid w:val="009974C8"/>
    <w:rsid w:val="00997C37"/>
    <w:rsid w:val="009A0313"/>
    <w:rsid w:val="009A13D3"/>
    <w:rsid w:val="009A16BF"/>
    <w:rsid w:val="009A246D"/>
    <w:rsid w:val="009A3735"/>
    <w:rsid w:val="009A3C0F"/>
    <w:rsid w:val="009A3DDF"/>
    <w:rsid w:val="009A3F4B"/>
    <w:rsid w:val="009A3FBB"/>
    <w:rsid w:val="009A42BD"/>
    <w:rsid w:val="009A4A85"/>
    <w:rsid w:val="009A5BCF"/>
    <w:rsid w:val="009A5D20"/>
    <w:rsid w:val="009A64A4"/>
    <w:rsid w:val="009A64E1"/>
    <w:rsid w:val="009A6728"/>
    <w:rsid w:val="009B04FC"/>
    <w:rsid w:val="009B144C"/>
    <w:rsid w:val="009B2634"/>
    <w:rsid w:val="009B37FB"/>
    <w:rsid w:val="009B3BF6"/>
    <w:rsid w:val="009B479F"/>
    <w:rsid w:val="009B640A"/>
    <w:rsid w:val="009B64DC"/>
    <w:rsid w:val="009B781A"/>
    <w:rsid w:val="009C0349"/>
    <w:rsid w:val="009C2F63"/>
    <w:rsid w:val="009C314C"/>
    <w:rsid w:val="009C4588"/>
    <w:rsid w:val="009C5451"/>
    <w:rsid w:val="009C775A"/>
    <w:rsid w:val="009C7A77"/>
    <w:rsid w:val="009D0800"/>
    <w:rsid w:val="009D08B2"/>
    <w:rsid w:val="009D0A66"/>
    <w:rsid w:val="009D21AA"/>
    <w:rsid w:val="009D2596"/>
    <w:rsid w:val="009D3318"/>
    <w:rsid w:val="009D4532"/>
    <w:rsid w:val="009D4EB8"/>
    <w:rsid w:val="009D52C1"/>
    <w:rsid w:val="009D6495"/>
    <w:rsid w:val="009D66B7"/>
    <w:rsid w:val="009D6B97"/>
    <w:rsid w:val="009D7895"/>
    <w:rsid w:val="009D793A"/>
    <w:rsid w:val="009E1D4E"/>
    <w:rsid w:val="009E29E1"/>
    <w:rsid w:val="009E31B6"/>
    <w:rsid w:val="009E4F57"/>
    <w:rsid w:val="009E5077"/>
    <w:rsid w:val="009E5577"/>
    <w:rsid w:val="009E58B7"/>
    <w:rsid w:val="009E6971"/>
    <w:rsid w:val="009E7776"/>
    <w:rsid w:val="009F1B18"/>
    <w:rsid w:val="009F2F05"/>
    <w:rsid w:val="009F4B55"/>
    <w:rsid w:val="009F4BEC"/>
    <w:rsid w:val="009F573A"/>
    <w:rsid w:val="00A0154D"/>
    <w:rsid w:val="00A01927"/>
    <w:rsid w:val="00A01A1B"/>
    <w:rsid w:val="00A0273A"/>
    <w:rsid w:val="00A04C4E"/>
    <w:rsid w:val="00A0542C"/>
    <w:rsid w:val="00A06161"/>
    <w:rsid w:val="00A10BF3"/>
    <w:rsid w:val="00A110D0"/>
    <w:rsid w:val="00A11EAC"/>
    <w:rsid w:val="00A12362"/>
    <w:rsid w:val="00A127DA"/>
    <w:rsid w:val="00A141BE"/>
    <w:rsid w:val="00A152AF"/>
    <w:rsid w:val="00A168BA"/>
    <w:rsid w:val="00A16F8F"/>
    <w:rsid w:val="00A17441"/>
    <w:rsid w:val="00A22188"/>
    <w:rsid w:val="00A235C5"/>
    <w:rsid w:val="00A23BE3"/>
    <w:rsid w:val="00A2567A"/>
    <w:rsid w:val="00A263EE"/>
    <w:rsid w:val="00A26FBA"/>
    <w:rsid w:val="00A27ADD"/>
    <w:rsid w:val="00A32ED8"/>
    <w:rsid w:val="00A33ED0"/>
    <w:rsid w:val="00A34011"/>
    <w:rsid w:val="00A34277"/>
    <w:rsid w:val="00A344FA"/>
    <w:rsid w:val="00A3568E"/>
    <w:rsid w:val="00A36A03"/>
    <w:rsid w:val="00A37798"/>
    <w:rsid w:val="00A40E07"/>
    <w:rsid w:val="00A411B0"/>
    <w:rsid w:val="00A41265"/>
    <w:rsid w:val="00A413D9"/>
    <w:rsid w:val="00A42217"/>
    <w:rsid w:val="00A448CB"/>
    <w:rsid w:val="00A454DA"/>
    <w:rsid w:val="00A4652A"/>
    <w:rsid w:val="00A50EFD"/>
    <w:rsid w:val="00A52E07"/>
    <w:rsid w:val="00A52E08"/>
    <w:rsid w:val="00A5316A"/>
    <w:rsid w:val="00A54380"/>
    <w:rsid w:val="00A547D7"/>
    <w:rsid w:val="00A54BEA"/>
    <w:rsid w:val="00A57AB1"/>
    <w:rsid w:val="00A57C08"/>
    <w:rsid w:val="00A57F5C"/>
    <w:rsid w:val="00A601C4"/>
    <w:rsid w:val="00A60DB5"/>
    <w:rsid w:val="00A6150A"/>
    <w:rsid w:val="00A6158A"/>
    <w:rsid w:val="00A6206E"/>
    <w:rsid w:val="00A631A9"/>
    <w:rsid w:val="00A6458F"/>
    <w:rsid w:val="00A645BA"/>
    <w:rsid w:val="00A64C51"/>
    <w:rsid w:val="00A65642"/>
    <w:rsid w:val="00A65A7A"/>
    <w:rsid w:val="00A66245"/>
    <w:rsid w:val="00A66A18"/>
    <w:rsid w:val="00A6736D"/>
    <w:rsid w:val="00A70890"/>
    <w:rsid w:val="00A70AB9"/>
    <w:rsid w:val="00A71852"/>
    <w:rsid w:val="00A71B5A"/>
    <w:rsid w:val="00A71C91"/>
    <w:rsid w:val="00A71CEE"/>
    <w:rsid w:val="00A723F9"/>
    <w:rsid w:val="00A72483"/>
    <w:rsid w:val="00A72AEF"/>
    <w:rsid w:val="00A72FCA"/>
    <w:rsid w:val="00A74F5B"/>
    <w:rsid w:val="00A76539"/>
    <w:rsid w:val="00A76CC1"/>
    <w:rsid w:val="00A77671"/>
    <w:rsid w:val="00A777A3"/>
    <w:rsid w:val="00A77C19"/>
    <w:rsid w:val="00A80940"/>
    <w:rsid w:val="00A82392"/>
    <w:rsid w:val="00A82434"/>
    <w:rsid w:val="00A8264F"/>
    <w:rsid w:val="00A82F34"/>
    <w:rsid w:val="00A84BD2"/>
    <w:rsid w:val="00A84D87"/>
    <w:rsid w:val="00A85C03"/>
    <w:rsid w:val="00A85E40"/>
    <w:rsid w:val="00A879A2"/>
    <w:rsid w:val="00A93140"/>
    <w:rsid w:val="00A9347B"/>
    <w:rsid w:val="00A9421A"/>
    <w:rsid w:val="00A94241"/>
    <w:rsid w:val="00A944EC"/>
    <w:rsid w:val="00A947C8"/>
    <w:rsid w:val="00A95C11"/>
    <w:rsid w:val="00A95C8A"/>
    <w:rsid w:val="00A96EF7"/>
    <w:rsid w:val="00A9786A"/>
    <w:rsid w:val="00AA3C7B"/>
    <w:rsid w:val="00AA4100"/>
    <w:rsid w:val="00AA5403"/>
    <w:rsid w:val="00AA5E64"/>
    <w:rsid w:val="00AA6722"/>
    <w:rsid w:val="00AA6836"/>
    <w:rsid w:val="00AA6E6B"/>
    <w:rsid w:val="00AB0C4E"/>
    <w:rsid w:val="00AB0FCE"/>
    <w:rsid w:val="00AB1821"/>
    <w:rsid w:val="00AB28A5"/>
    <w:rsid w:val="00AB2AE6"/>
    <w:rsid w:val="00AB3841"/>
    <w:rsid w:val="00AB3A2F"/>
    <w:rsid w:val="00AB4331"/>
    <w:rsid w:val="00AB527F"/>
    <w:rsid w:val="00AB5385"/>
    <w:rsid w:val="00AB67FD"/>
    <w:rsid w:val="00AB6DA7"/>
    <w:rsid w:val="00AB6EAE"/>
    <w:rsid w:val="00AB7802"/>
    <w:rsid w:val="00AB785A"/>
    <w:rsid w:val="00AC295C"/>
    <w:rsid w:val="00AC407E"/>
    <w:rsid w:val="00AC4BA8"/>
    <w:rsid w:val="00AC4F86"/>
    <w:rsid w:val="00AC56F0"/>
    <w:rsid w:val="00AC75BD"/>
    <w:rsid w:val="00AC7C19"/>
    <w:rsid w:val="00AD1178"/>
    <w:rsid w:val="00AD1F37"/>
    <w:rsid w:val="00AD3663"/>
    <w:rsid w:val="00AD39C9"/>
    <w:rsid w:val="00AD3D2F"/>
    <w:rsid w:val="00AD552A"/>
    <w:rsid w:val="00AD561C"/>
    <w:rsid w:val="00AD6C2F"/>
    <w:rsid w:val="00AE0D28"/>
    <w:rsid w:val="00AE1285"/>
    <w:rsid w:val="00AE13C2"/>
    <w:rsid w:val="00AE27A5"/>
    <w:rsid w:val="00AE2E5F"/>
    <w:rsid w:val="00AE3F6C"/>
    <w:rsid w:val="00AE667C"/>
    <w:rsid w:val="00AE70AF"/>
    <w:rsid w:val="00AF028A"/>
    <w:rsid w:val="00AF0A23"/>
    <w:rsid w:val="00AF55D3"/>
    <w:rsid w:val="00AF6CA7"/>
    <w:rsid w:val="00AF78C0"/>
    <w:rsid w:val="00AF79AC"/>
    <w:rsid w:val="00B0063D"/>
    <w:rsid w:val="00B00699"/>
    <w:rsid w:val="00B006A7"/>
    <w:rsid w:val="00B011FE"/>
    <w:rsid w:val="00B0233D"/>
    <w:rsid w:val="00B02D7C"/>
    <w:rsid w:val="00B03178"/>
    <w:rsid w:val="00B03349"/>
    <w:rsid w:val="00B049FE"/>
    <w:rsid w:val="00B06BA5"/>
    <w:rsid w:val="00B06D64"/>
    <w:rsid w:val="00B06D9A"/>
    <w:rsid w:val="00B11CB1"/>
    <w:rsid w:val="00B124F7"/>
    <w:rsid w:val="00B13788"/>
    <w:rsid w:val="00B1487B"/>
    <w:rsid w:val="00B14E37"/>
    <w:rsid w:val="00B15397"/>
    <w:rsid w:val="00B15A14"/>
    <w:rsid w:val="00B1645D"/>
    <w:rsid w:val="00B165F5"/>
    <w:rsid w:val="00B17005"/>
    <w:rsid w:val="00B208FE"/>
    <w:rsid w:val="00B20CB7"/>
    <w:rsid w:val="00B223CD"/>
    <w:rsid w:val="00B2436B"/>
    <w:rsid w:val="00B25AE3"/>
    <w:rsid w:val="00B26BA9"/>
    <w:rsid w:val="00B31085"/>
    <w:rsid w:val="00B31169"/>
    <w:rsid w:val="00B3134F"/>
    <w:rsid w:val="00B31E86"/>
    <w:rsid w:val="00B324BF"/>
    <w:rsid w:val="00B32E58"/>
    <w:rsid w:val="00B348E9"/>
    <w:rsid w:val="00B34C4B"/>
    <w:rsid w:val="00B3559C"/>
    <w:rsid w:val="00B3571E"/>
    <w:rsid w:val="00B361B2"/>
    <w:rsid w:val="00B36201"/>
    <w:rsid w:val="00B36A4E"/>
    <w:rsid w:val="00B37041"/>
    <w:rsid w:val="00B37193"/>
    <w:rsid w:val="00B37877"/>
    <w:rsid w:val="00B37D25"/>
    <w:rsid w:val="00B41557"/>
    <w:rsid w:val="00B428FE"/>
    <w:rsid w:val="00B43C94"/>
    <w:rsid w:val="00B43D6C"/>
    <w:rsid w:val="00B45A15"/>
    <w:rsid w:val="00B465FC"/>
    <w:rsid w:val="00B46687"/>
    <w:rsid w:val="00B4733C"/>
    <w:rsid w:val="00B47FB7"/>
    <w:rsid w:val="00B508B3"/>
    <w:rsid w:val="00B50F71"/>
    <w:rsid w:val="00B52A55"/>
    <w:rsid w:val="00B53BD6"/>
    <w:rsid w:val="00B53EFB"/>
    <w:rsid w:val="00B54206"/>
    <w:rsid w:val="00B554B4"/>
    <w:rsid w:val="00B5624E"/>
    <w:rsid w:val="00B5664D"/>
    <w:rsid w:val="00B569A3"/>
    <w:rsid w:val="00B575C9"/>
    <w:rsid w:val="00B609DB"/>
    <w:rsid w:val="00B6344C"/>
    <w:rsid w:val="00B66B05"/>
    <w:rsid w:val="00B714F8"/>
    <w:rsid w:val="00B71CBB"/>
    <w:rsid w:val="00B723F0"/>
    <w:rsid w:val="00B72973"/>
    <w:rsid w:val="00B72B9D"/>
    <w:rsid w:val="00B72D7F"/>
    <w:rsid w:val="00B72EAF"/>
    <w:rsid w:val="00B7660F"/>
    <w:rsid w:val="00B76B53"/>
    <w:rsid w:val="00B76E7A"/>
    <w:rsid w:val="00B7711A"/>
    <w:rsid w:val="00B80987"/>
    <w:rsid w:val="00B80DB3"/>
    <w:rsid w:val="00B814E6"/>
    <w:rsid w:val="00B81BC3"/>
    <w:rsid w:val="00B81E53"/>
    <w:rsid w:val="00B82528"/>
    <w:rsid w:val="00B8256A"/>
    <w:rsid w:val="00B82B29"/>
    <w:rsid w:val="00B8409D"/>
    <w:rsid w:val="00B85BBF"/>
    <w:rsid w:val="00B865A3"/>
    <w:rsid w:val="00B90A02"/>
    <w:rsid w:val="00B91753"/>
    <w:rsid w:val="00B9287E"/>
    <w:rsid w:val="00B92A48"/>
    <w:rsid w:val="00B93668"/>
    <w:rsid w:val="00B940A0"/>
    <w:rsid w:val="00B947D6"/>
    <w:rsid w:val="00B94BF0"/>
    <w:rsid w:val="00B94E31"/>
    <w:rsid w:val="00B950C0"/>
    <w:rsid w:val="00B953C1"/>
    <w:rsid w:val="00B95D1A"/>
    <w:rsid w:val="00B95D6C"/>
    <w:rsid w:val="00B963C5"/>
    <w:rsid w:val="00BA01A7"/>
    <w:rsid w:val="00BA132C"/>
    <w:rsid w:val="00BA13B0"/>
    <w:rsid w:val="00BA1BDC"/>
    <w:rsid w:val="00BA1E5F"/>
    <w:rsid w:val="00BA3B26"/>
    <w:rsid w:val="00BA4CB5"/>
    <w:rsid w:val="00BA501F"/>
    <w:rsid w:val="00BA6126"/>
    <w:rsid w:val="00BA7008"/>
    <w:rsid w:val="00BA7C75"/>
    <w:rsid w:val="00BA7C89"/>
    <w:rsid w:val="00BB05B0"/>
    <w:rsid w:val="00BB093F"/>
    <w:rsid w:val="00BB1778"/>
    <w:rsid w:val="00BB18CE"/>
    <w:rsid w:val="00BB1B20"/>
    <w:rsid w:val="00BB29C2"/>
    <w:rsid w:val="00BB2CAC"/>
    <w:rsid w:val="00BB3D00"/>
    <w:rsid w:val="00BB3E9F"/>
    <w:rsid w:val="00BB4C1F"/>
    <w:rsid w:val="00BB4EF2"/>
    <w:rsid w:val="00BB688D"/>
    <w:rsid w:val="00BC1308"/>
    <w:rsid w:val="00BC1516"/>
    <w:rsid w:val="00BC18E1"/>
    <w:rsid w:val="00BC2E8D"/>
    <w:rsid w:val="00BC355D"/>
    <w:rsid w:val="00BC3C41"/>
    <w:rsid w:val="00BC4037"/>
    <w:rsid w:val="00BC4BC3"/>
    <w:rsid w:val="00BC673B"/>
    <w:rsid w:val="00BC7846"/>
    <w:rsid w:val="00BC7CFD"/>
    <w:rsid w:val="00BD02AF"/>
    <w:rsid w:val="00BD16FC"/>
    <w:rsid w:val="00BD17CE"/>
    <w:rsid w:val="00BD1A52"/>
    <w:rsid w:val="00BD2526"/>
    <w:rsid w:val="00BD3951"/>
    <w:rsid w:val="00BD4373"/>
    <w:rsid w:val="00BD4EE3"/>
    <w:rsid w:val="00BD534C"/>
    <w:rsid w:val="00BD557D"/>
    <w:rsid w:val="00BD5EA8"/>
    <w:rsid w:val="00BD7227"/>
    <w:rsid w:val="00BD7913"/>
    <w:rsid w:val="00BE12FA"/>
    <w:rsid w:val="00BE15E3"/>
    <w:rsid w:val="00BE2199"/>
    <w:rsid w:val="00BE21AA"/>
    <w:rsid w:val="00BE28F6"/>
    <w:rsid w:val="00BE2E1B"/>
    <w:rsid w:val="00BE38F8"/>
    <w:rsid w:val="00BE3BF7"/>
    <w:rsid w:val="00BE50FF"/>
    <w:rsid w:val="00BE5812"/>
    <w:rsid w:val="00BE5F63"/>
    <w:rsid w:val="00BE6C7B"/>
    <w:rsid w:val="00BE6EC3"/>
    <w:rsid w:val="00BE7AB9"/>
    <w:rsid w:val="00BF2B18"/>
    <w:rsid w:val="00BF355D"/>
    <w:rsid w:val="00BF54AF"/>
    <w:rsid w:val="00BF6B08"/>
    <w:rsid w:val="00C002B5"/>
    <w:rsid w:val="00C01D1B"/>
    <w:rsid w:val="00C02D06"/>
    <w:rsid w:val="00C03608"/>
    <w:rsid w:val="00C039E0"/>
    <w:rsid w:val="00C04130"/>
    <w:rsid w:val="00C04EB6"/>
    <w:rsid w:val="00C0561B"/>
    <w:rsid w:val="00C05E72"/>
    <w:rsid w:val="00C07193"/>
    <w:rsid w:val="00C0755E"/>
    <w:rsid w:val="00C11EDC"/>
    <w:rsid w:val="00C128E7"/>
    <w:rsid w:val="00C14EFA"/>
    <w:rsid w:val="00C1526C"/>
    <w:rsid w:val="00C1556B"/>
    <w:rsid w:val="00C1619E"/>
    <w:rsid w:val="00C16FAA"/>
    <w:rsid w:val="00C17D65"/>
    <w:rsid w:val="00C17D7D"/>
    <w:rsid w:val="00C17F32"/>
    <w:rsid w:val="00C20933"/>
    <w:rsid w:val="00C20D2F"/>
    <w:rsid w:val="00C23C0B"/>
    <w:rsid w:val="00C242B2"/>
    <w:rsid w:val="00C24F58"/>
    <w:rsid w:val="00C259A3"/>
    <w:rsid w:val="00C25C02"/>
    <w:rsid w:val="00C261DA"/>
    <w:rsid w:val="00C26335"/>
    <w:rsid w:val="00C26D6E"/>
    <w:rsid w:val="00C26DE1"/>
    <w:rsid w:val="00C27230"/>
    <w:rsid w:val="00C275CF"/>
    <w:rsid w:val="00C27B89"/>
    <w:rsid w:val="00C27E74"/>
    <w:rsid w:val="00C304B6"/>
    <w:rsid w:val="00C30FB2"/>
    <w:rsid w:val="00C319C0"/>
    <w:rsid w:val="00C3206E"/>
    <w:rsid w:val="00C32E28"/>
    <w:rsid w:val="00C34A21"/>
    <w:rsid w:val="00C35506"/>
    <w:rsid w:val="00C35D67"/>
    <w:rsid w:val="00C364BD"/>
    <w:rsid w:val="00C37160"/>
    <w:rsid w:val="00C37EB4"/>
    <w:rsid w:val="00C40BAC"/>
    <w:rsid w:val="00C41D34"/>
    <w:rsid w:val="00C41E23"/>
    <w:rsid w:val="00C42636"/>
    <w:rsid w:val="00C42E30"/>
    <w:rsid w:val="00C44F18"/>
    <w:rsid w:val="00C45731"/>
    <w:rsid w:val="00C459F7"/>
    <w:rsid w:val="00C45EAF"/>
    <w:rsid w:val="00C462A7"/>
    <w:rsid w:val="00C46BA0"/>
    <w:rsid w:val="00C474AD"/>
    <w:rsid w:val="00C475ED"/>
    <w:rsid w:val="00C47A48"/>
    <w:rsid w:val="00C5074E"/>
    <w:rsid w:val="00C51255"/>
    <w:rsid w:val="00C512DE"/>
    <w:rsid w:val="00C5216F"/>
    <w:rsid w:val="00C5230A"/>
    <w:rsid w:val="00C53E25"/>
    <w:rsid w:val="00C53F2E"/>
    <w:rsid w:val="00C543A9"/>
    <w:rsid w:val="00C54F6D"/>
    <w:rsid w:val="00C55236"/>
    <w:rsid w:val="00C570B5"/>
    <w:rsid w:val="00C60279"/>
    <w:rsid w:val="00C612B1"/>
    <w:rsid w:val="00C613A5"/>
    <w:rsid w:val="00C617B6"/>
    <w:rsid w:val="00C6359F"/>
    <w:rsid w:val="00C63B42"/>
    <w:rsid w:val="00C66CE8"/>
    <w:rsid w:val="00C66FEA"/>
    <w:rsid w:val="00C670F0"/>
    <w:rsid w:val="00C67895"/>
    <w:rsid w:val="00C71476"/>
    <w:rsid w:val="00C728DA"/>
    <w:rsid w:val="00C728EC"/>
    <w:rsid w:val="00C72CDA"/>
    <w:rsid w:val="00C72CE0"/>
    <w:rsid w:val="00C74809"/>
    <w:rsid w:val="00C755BA"/>
    <w:rsid w:val="00C760F5"/>
    <w:rsid w:val="00C76BB3"/>
    <w:rsid w:val="00C77303"/>
    <w:rsid w:val="00C77F55"/>
    <w:rsid w:val="00C8124A"/>
    <w:rsid w:val="00C8257E"/>
    <w:rsid w:val="00C82634"/>
    <w:rsid w:val="00C82BE4"/>
    <w:rsid w:val="00C8328B"/>
    <w:rsid w:val="00C84C7B"/>
    <w:rsid w:val="00C85A1D"/>
    <w:rsid w:val="00C86F63"/>
    <w:rsid w:val="00C8736A"/>
    <w:rsid w:val="00C87821"/>
    <w:rsid w:val="00C900C0"/>
    <w:rsid w:val="00C9010A"/>
    <w:rsid w:val="00C906DF"/>
    <w:rsid w:val="00C90A9E"/>
    <w:rsid w:val="00C90FB9"/>
    <w:rsid w:val="00C91400"/>
    <w:rsid w:val="00C929B7"/>
    <w:rsid w:val="00C93BA1"/>
    <w:rsid w:val="00C943D0"/>
    <w:rsid w:val="00C946B1"/>
    <w:rsid w:val="00C94F58"/>
    <w:rsid w:val="00C95467"/>
    <w:rsid w:val="00C95FE0"/>
    <w:rsid w:val="00C96293"/>
    <w:rsid w:val="00C9655F"/>
    <w:rsid w:val="00C96903"/>
    <w:rsid w:val="00C96A22"/>
    <w:rsid w:val="00C979A7"/>
    <w:rsid w:val="00C97D4C"/>
    <w:rsid w:val="00CA0221"/>
    <w:rsid w:val="00CA2032"/>
    <w:rsid w:val="00CA2FEE"/>
    <w:rsid w:val="00CA5665"/>
    <w:rsid w:val="00CA5C98"/>
    <w:rsid w:val="00CA6DF1"/>
    <w:rsid w:val="00CA7A97"/>
    <w:rsid w:val="00CB2BC8"/>
    <w:rsid w:val="00CB310F"/>
    <w:rsid w:val="00CB3CB1"/>
    <w:rsid w:val="00CB6FC3"/>
    <w:rsid w:val="00CB73AF"/>
    <w:rsid w:val="00CC0811"/>
    <w:rsid w:val="00CC0913"/>
    <w:rsid w:val="00CC197E"/>
    <w:rsid w:val="00CC2DE5"/>
    <w:rsid w:val="00CC42E1"/>
    <w:rsid w:val="00CC45CE"/>
    <w:rsid w:val="00CC4F0D"/>
    <w:rsid w:val="00CC5000"/>
    <w:rsid w:val="00CC5266"/>
    <w:rsid w:val="00CC6381"/>
    <w:rsid w:val="00CC6BFE"/>
    <w:rsid w:val="00CC71F9"/>
    <w:rsid w:val="00CC7BF2"/>
    <w:rsid w:val="00CD3218"/>
    <w:rsid w:val="00CD3DC7"/>
    <w:rsid w:val="00CD3E85"/>
    <w:rsid w:val="00CD423F"/>
    <w:rsid w:val="00CD5D53"/>
    <w:rsid w:val="00CD758B"/>
    <w:rsid w:val="00CD7744"/>
    <w:rsid w:val="00CD7D28"/>
    <w:rsid w:val="00CE072B"/>
    <w:rsid w:val="00CE09EE"/>
    <w:rsid w:val="00CE1130"/>
    <w:rsid w:val="00CE1984"/>
    <w:rsid w:val="00CE3C0A"/>
    <w:rsid w:val="00CE3D42"/>
    <w:rsid w:val="00CE44AE"/>
    <w:rsid w:val="00CE55FF"/>
    <w:rsid w:val="00CE5B31"/>
    <w:rsid w:val="00CE5B75"/>
    <w:rsid w:val="00CE6D7B"/>
    <w:rsid w:val="00CF09E6"/>
    <w:rsid w:val="00CF1B39"/>
    <w:rsid w:val="00CF21EA"/>
    <w:rsid w:val="00CF2A9E"/>
    <w:rsid w:val="00CF31E7"/>
    <w:rsid w:val="00CF471A"/>
    <w:rsid w:val="00CF535D"/>
    <w:rsid w:val="00CF62AE"/>
    <w:rsid w:val="00CF672E"/>
    <w:rsid w:val="00CF6A20"/>
    <w:rsid w:val="00CF6B1C"/>
    <w:rsid w:val="00CF6F68"/>
    <w:rsid w:val="00CF729E"/>
    <w:rsid w:val="00CF74EC"/>
    <w:rsid w:val="00CF7567"/>
    <w:rsid w:val="00CF75A5"/>
    <w:rsid w:val="00CF785C"/>
    <w:rsid w:val="00D019CF"/>
    <w:rsid w:val="00D01D33"/>
    <w:rsid w:val="00D02AFF"/>
    <w:rsid w:val="00D02FDB"/>
    <w:rsid w:val="00D042E7"/>
    <w:rsid w:val="00D051F4"/>
    <w:rsid w:val="00D07DE7"/>
    <w:rsid w:val="00D07F4B"/>
    <w:rsid w:val="00D11361"/>
    <w:rsid w:val="00D12CBA"/>
    <w:rsid w:val="00D158A1"/>
    <w:rsid w:val="00D15B85"/>
    <w:rsid w:val="00D15B96"/>
    <w:rsid w:val="00D15E4A"/>
    <w:rsid w:val="00D17112"/>
    <w:rsid w:val="00D205A5"/>
    <w:rsid w:val="00D238C8"/>
    <w:rsid w:val="00D24C06"/>
    <w:rsid w:val="00D251A6"/>
    <w:rsid w:val="00D25F2C"/>
    <w:rsid w:val="00D276C7"/>
    <w:rsid w:val="00D3040B"/>
    <w:rsid w:val="00D320EF"/>
    <w:rsid w:val="00D33099"/>
    <w:rsid w:val="00D34982"/>
    <w:rsid w:val="00D36073"/>
    <w:rsid w:val="00D364F1"/>
    <w:rsid w:val="00D3740B"/>
    <w:rsid w:val="00D37E33"/>
    <w:rsid w:val="00D4015C"/>
    <w:rsid w:val="00D40405"/>
    <w:rsid w:val="00D41A61"/>
    <w:rsid w:val="00D42095"/>
    <w:rsid w:val="00D4233C"/>
    <w:rsid w:val="00D4362F"/>
    <w:rsid w:val="00D44E24"/>
    <w:rsid w:val="00D45C67"/>
    <w:rsid w:val="00D471D1"/>
    <w:rsid w:val="00D50329"/>
    <w:rsid w:val="00D50D66"/>
    <w:rsid w:val="00D5289E"/>
    <w:rsid w:val="00D52B2F"/>
    <w:rsid w:val="00D540D8"/>
    <w:rsid w:val="00D54688"/>
    <w:rsid w:val="00D54C1F"/>
    <w:rsid w:val="00D55379"/>
    <w:rsid w:val="00D55B61"/>
    <w:rsid w:val="00D569E2"/>
    <w:rsid w:val="00D61884"/>
    <w:rsid w:val="00D61A00"/>
    <w:rsid w:val="00D61A18"/>
    <w:rsid w:val="00D62DA5"/>
    <w:rsid w:val="00D64866"/>
    <w:rsid w:val="00D64AC2"/>
    <w:rsid w:val="00D65D56"/>
    <w:rsid w:val="00D66368"/>
    <w:rsid w:val="00D665F1"/>
    <w:rsid w:val="00D7005A"/>
    <w:rsid w:val="00D708B9"/>
    <w:rsid w:val="00D710C3"/>
    <w:rsid w:val="00D71214"/>
    <w:rsid w:val="00D717BC"/>
    <w:rsid w:val="00D721D1"/>
    <w:rsid w:val="00D72282"/>
    <w:rsid w:val="00D73079"/>
    <w:rsid w:val="00D73391"/>
    <w:rsid w:val="00D745C1"/>
    <w:rsid w:val="00D74CE9"/>
    <w:rsid w:val="00D75009"/>
    <w:rsid w:val="00D75666"/>
    <w:rsid w:val="00D75DB1"/>
    <w:rsid w:val="00D76B4E"/>
    <w:rsid w:val="00D8020A"/>
    <w:rsid w:val="00D819D7"/>
    <w:rsid w:val="00D829A3"/>
    <w:rsid w:val="00D82E81"/>
    <w:rsid w:val="00D844A0"/>
    <w:rsid w:val="00D84591"/>
    <w:rsid w:val="00D858D5"/>
    <w:rsid w:val="00D86000"/>
    <w:rsid w:val="00D86089"/>
    <w:rsid w:val="00D86B78"/>
    <w:rsid w:val="00D90799"/>
    <w:rsid w:val="00D91678"/>
    <w:rsid w:val="00D92622"/>
    <w:rsid w:val="00D932B2"/>
    <w:rsid w:val="00D93A45"/>
    <w:rsid w:val="00D94199"/>
    <w:rsid w:val="00D951E7"/>
    <w:rsid w:val="00D95737"/>
    <w:rsid w:val="00D95CAD"/>
    <w:rsid w:val="00D9714E"/>
    <w:rsid w:val="00DA0185"/>
    <w:rsid w:val="00DA0622"/>
    <w:rsid w:val="00DA08AC"/>
    <w:rsid w:val="00DA2091"/>
    <w:rsid w:val="00DA274A"/>
    <w:rsid w:val="00DA3384"/>
    <w:rsid w:val="00DA3E93"/>
    <w:rsid w:val="00DB015F"/>
    <w:rsid w:val="00DB1A38"/>
    <w:rsid w:val="00DB1BAA"/>
    <w:rsid w:val="00DB2076"/>
    <w:rsid w:val="00DB35B3"/>
    <w:rsid w:val="00DB42B2"/>
    <w:rsid w:val="00DB6065"/>
    <w:rsid w:val="00DB68A0"/>
    <w:rsid w:val="00DC2F8C"/>
    <w:rsid w:val="00DC3357"/>
    <w:rsid w:val="00DC3865"/>
    <w:rsid w:val="00DC4F45"/>
    <w:rsid w:val="00DC64E7"/>
    <w:rsid w:val="00DC7525"/>
    <w:rsid w:val="00DC7BEB"/>
    <w:rsid w:val="00DD1FE9"/>
    <w:rsid w:val="00DD255D"/>
    <w:rsid w:val="00DD35DF"/>
    <w:rsid w:val="00DD4037"/>
    <w:rsid w:val="00DD4627"/>
    <w:rsid w:val="00DD52E1"/>
    <w:rsid w:val="00DD6266"/>
    <w:rsid w:val="00DD71D3"/>
    <w:rsid w:val="00DE07D4"/>
    <w:rsid w:val="00DE1831"/>
    <w:rsid w:val="00DE1C30"/>
    <w:rsid w:val="00DE3600"/>
    <w:rsid w:val="00DE4075"/>
    <w:rsid w:val="00DE57FC"/>
    <w:rsid w:val="00DE651F"/>
    <w:rsid w:val="00DE783C"/>
    <w:rsid w:val="00DF04F4"/>
    <w:rsid w:val="00DF1374"/>
    <w:rsid w:val="00DF15F0"/>
    <w:rsid w:val="00DF3B9B"/>
    <w:rsid w:val="00DF3BD7"/>
    <w:rsid w:val="00DF5B8F"/>
    <w:rsid w:val="00DF7E8D"/>
    <w:rsid w:val="00E0060F"/>
    <w:rsid w:val="00E00A20"/>
    <w:rsid w:val="00E053E3"/>
    <w:rsid w:val="00E05899"/>
    <w:rsid w:val="00E05BEF"/>
    <w:rsid w:val="00E06029"/>
    <w:rsid w:val="00E068E2"/>
    <w:rsid w:val="00E07AA5"/>
    <w:rsid w:val="00E07BF0"/>
    <w:rsid w:val="00E07EFB"/>
    <w:rsid w:val="00E07FE5"/>
    <w:rsid w:val="00E100BB"/>
    <w:rsid w:val="00E10209"/>
    <w:rsid w:val="00E10816"/>
    <w:rsid w:val="00E1099A"/>
    <w:rsid w:val="00E11E3E"/>
    <w:rsid w:val="00E131FA"/>
    <w:rsid w:val="00E136BD"/>
    <w:rsid w:val="00E155B1"/>
    <w:rsid w:val="00E16A89"/>
    <w:rsid w:val="00E17BE5"/>
    <w:rsid w:val="00E20137"/>
    <w:rsid w:val="00E2028D"/>
    <w:rsid w:val="00E2074F"/>
    <w:rsid w:val="00E208B0"/>
    <w:rsid w:val="00E227A8"/>
    <w:rsid w:val="00E22DE6"/>
    <w:rsid w:val="00E2361A"/>
    <w:rsid w:val="00E236E5"/>
    <w:rsid w:val="00E25021"/>
    <w:rsid w:val="00E251FF"/>
    <w:rsid w:val="00E25C95"/>
    <w:rsid w:val="00E25DC5"/>
    <w:rsid w:val="00E2602E"/>
    <w:rsid w:val="00E2641A"/>
    <w:rsid w:val="00E264C6"/>
    <w:rsid w:val="00E26CB9"/>
    <w:rsid w:val="00E27886"/>
    <w:rsid w:val="00E31450"/>
    <w:rsid w:val="00E32C31"/>
    <w:rsid w:val="00E331CF"/>
    <w:rsid w:val="00E35881"/>
    <w:rsid w:val="00E35B32"/>
    <w:rsid w:val="00E3602E"/>
    <w:rsid w:val="00E36650"/>
    <w:rsid w:val="00E36B28"/>
    <w:rsid w:val="00E370BD"/>
    <w:rsid w:val="00E3767C"/>
    <w:rsid w:val="00E37BFB"/>
    <w:rsid w:val="00E402F3"/>
    <w:rsid w:val="00E40302"/>
    <w:rsid w:val="00E421A1"/>
    <w:rsid w:val="00E428CF"/>
    <w:rsid w:val="00E42E91"/>
    <w:rsid w:val="00E43139"/>
    <w:rsid w:val="00E434FD"/>
    <w:rsid w:val="00E44993"/>
    <w:rsid w:val="00E46CFD"/>
    <w:rsid w:val="00E501EB"/>
    <w:rsid w:val="00E51276"/>
    <w:rsid w:val="00E513CC"/>
    <w:rsid w:val="00E51D07"/>
    <w:rsid w:val="00E52AEF"/>
    <w:rsid w:val="00E53A30"/>
    <w:rsid w:val="00E54AC1"/>
    <w:rsid w:val="00E55038"/>
    <w:rsid w:val="00E55998"/>
    <w:rsid w:val="00E56554"/>
    <w:rsid w:val="00E56B2F"/>
    <w:rsid w:val="00E608F5"/>
    <w:rsid w:val="00E622D9"/>
    <w:rsid w:val="00E623DA"/>
    <w:rsid w:val="00E6298B"/>
    <w:rsid w:val="00E62CAA"/>
    <w:rsid w:val="00E630C8"/>
    <w:rsid w:val="00E65AA4"/>
    <w:rsid w:val="00E67703"/>
    <w:rsid w:val="00E703F8"/>
    <w:rsid w:val="00E71085"/>
    <w:rsid w:val="00E721B2"/>
    <w:rsid w:val="00E723CF"/>
    <w:rsid w:val="00E72874"/>
    <w:rsid w:val="00E73059"/>
    <w:rsid w:val="00E7392B"/>
    <w:rsid w:val="00E73FDC"/>
    <w:rsid w:val="00E744B8"/>
    <w:rsid w:val="00E74D9E"/>
    <w:rsid w:val="00E77A65"/>
    <w:rsid w:val="00E806E2"/>
    <w:rsid w:val="00E80C7D"/>
    <w:rsid w:val="00E81D12"/>
    <w:rsid w:val="00E8515D"/>
    <w:rsid w:val="00E85344"/>
    <w:rsid w:val="00E85C54"/>
    <w:rsid w:val="00E85E64"/>
    <w:rsid w:val="00E862FA"/>
    <w:rsid w:val="00E86E74"/>
    <w:rsid w:val="00E8714C"/>
    <w:rsid w:val="00E907C9"/>
    <w:rsid w:val="00E90A6C"/>
    <w:rsid w:val="00E9111E"/>
    <w:rsid w:val="00E91CC8"/>
    <w:rsid w:val="00E93275"/>
    <w:rsid w:val="00E935A5"/>
    <w:rsid w:val="00E939B8"/>
    <w:rsid w:val="00E94CE5"/>
    <w:rsid w:val="00E95010"/>
    <w:rsid w:val="00E96B92"/>
    <w:rsid w:val="00E970CE"/>
    <w:rsid w:val="00E97DE8"/>
    <w:rsid w:val="00EA0226"/>
    <w:rsid w:val="00EA035E"/>
    <w:rsid w:val="00EA0C8B"/>
    <w:rsid w:val="00EA11C5"/>
    <w:rsid w:val="00EA1240"/>
    <w:rsid w:val="00EA1762"/>
    <w:rsid w:val="00EA2782"/>
    <w:rsid w:val="00EA354C"/>
    <w:rsid w:val="00EA3E45"/>
    <w:rsid w:val="00EA53FE"/>
    <w:rsid w:val="00EA5982"/>
    <w:rsid w:val="00EA5F3E"/>
    <w:rsid w:val="00EA6287"/>
    <w:rsid w:val="00EA69D9"/>
    <w:rsid w:val="00EA7D73"/>
    <w:rsid w:val="00EB0FDF"/>
    <w:rsid w:val="00EB6FEA"/>
    <w:rsid w:val="00EB7931"/>
    <w:rsid w:val="00EC27E3"/>
    <w:rsid w:val="00EC2F85"/>
    <w:rsid w:val="00EC32B3"/>
    <w:rsid w:val="00EC4109"/>
    <w:rsid w:val="00EC51B1"/>
    <w:rsid w:val="00EC5862"/>
    <w:rsid w:val="00EC5FFB"/>
    <w:rsid w:val="00EC60DD"/>
    <w:rsid w:val="00ED142F"/>
    <w:rsid w:val="00ED23A4"/>
    <w:rsid w:val="00ED31C3"/>
    <w:rsid w:val="00ED3ACA"/>
    <w:rsid w:val="00ED51C1"/>
    <w:rsid w:val="00ED53CD"/>
    <w:rsid w:val="00ED5C5A"/>
    <w:rsid w:val="00ED65A8"/>
    <w:rsid w:val="00ED6A88"/>
    <w:rsid w:val="00ED6F35"/>
    <w:rsid w:val="00ED742B"/>
    <w:rsid w:val="00ED7D43"/>
    <w:rsid w:val="00EE0040"/>
    <w:rsid w:val="00EE0CD8"/>
    <w:rsid w:val="00EE0DC0"/>
    <w:rsid w:val="00EE1FA0"/>
    <w:rsid w:val="00EE281F"/>
    <w:rsid w:val="00EE2C29"/>
    <w:rsid w:val="00EE2C59"/>
    <w:rsid w:val="00EE4D29"/>
    <w:rsid w:val="00EE4F15"/>
    <w:rsid w:val="00EE5C23"/>
    <w:rsid w:val="00EE6254"/>
    <w:rsid w:val="00EE6345"/>
    <w:rsid w:val="00EE708F"/>
    <w:rsid w:val="00EF0CAE"/>
    <w:rsid w:val="00EF19C4"/>
    <w:rsid w:val="00EF19F3"/>
    <w:rsid w:val="00EF213B"/>
    <w:rsid w:val="00EF39D2"/>
    <w:rsid w:val="00EF66BC"/>
    <w:rsid w:val="00EF69E4"/>
    <w:rsid w:val="00EF7B11"/>
    <w:rsid w:val="00F00112"/>
    <w:rsid w:val="00F02A79"/>
    <w:rsid w:val="00F04363"/>
    <w:rsid w:val="00F05511"/>
    <w:rsid w:val="00F0574E"/>
    <w:rsid w:val="00F05FEC"/>
    <w:rsid w:val="00F0601A"/>
    <w:rsid w:val="00F064D3"/>
    <w:rsid w:val="00F06A61"/>
    <w:rsid w:val="00F06F06"/>
    <w:rsid w:val="00F06FAC"/>
    <w:rsid w:val="00F07CF2"/>
    <w:rsid w:val="00F10030"/>
    <w:rsid w:val="00F12067"/>
    <w:rsid w:val="00F12551"/>
    <w:rsid w:val="00F12B9D"/>
    <w:rsid w:val="00F13504"/>
    <w:rsid w:val="00F13BF0"/>
    <w:rsid w:val="00F14B81"/>
    <w:rsid w:val="00F14C89"/>
    <w:rsid w:val="00F15F47"/>
    <w:rsid w:val="00F16D55"/>
    <w:rsid w:val="00F1794D"/>
    <w:rsid w:val="00F17CD7"/>
    <w:rsid w:val="00F206A6"/>
    <w:rsid w:val="00F21704"/>
    <w:rsid w:val="00F217AC"/>
    <w:rsid w:val="00F21DE8"/>
    <w:rsid w:val="00F2250C"/>
    <w:rsid w:val="00F2271B"/>
    <w:rsid w:val="00F23AC9"/>
    <w:rsid w:val="00F23D0E"/>
    <w:rsid w:val="00F242F9"/>
    <w:rsid w:val="00F260D2"/>
    <w:rsid w:val="00F2662C"/>
    <w:rsid w:val="00F26C99"/>
    <w:rsid w:val="00F30148"/>
    <w:rsid w:val="00F31107"/>
    <w:rsid w:val="00F328EC"/>
    <w:rsid w:val="00F32984"/>
    <w:rsid w:val="00F3301D"/>
    <w:rsid w:val="00F34697"/>
    <w:rsid w:val="00F34DC3"/>
    <w:rsid w:val="00F34E14"/>
    <w:rsid w:val="00F3554C"/>
    <w:rsid w:val="00F361B4"/>
    <w:rsid w:val="00F36C40"/>
    <w:rsid w:val="00F37812"/>
    <w:rsid w:val="00F4062D"/>
    <w:rsid w:val="00F4074D"/>
    <w:rsid w:val="00F407B9"/>
    <w:rsid w:val="00F420B7"/>
    <w:rsid w:val="00F43617"/>
    <w:rsid w:val="00F44534"/>
    <w:rsid w:val="00F44AC9"/>
    <w:rsid w:val="00F4773E"/>
    <w:rsid w:val="00F47A51"/>
    <w:rsid w:val="00F47F44"/>
    <w:rsid w:val="00F506CF"/>
    <w:rsid w:val="00F517D4"/>
    <w:rsid w:val="00F51942"/>
    <w:rsid w:val="00F51C10"/>
    <w:rsid w:val="00F5216F"/>
    <w:rsid w:val="00F52AB6"/>
    <w:rsid w:val="00F539DB"/>
    <w:rsid w:val="00F54A48"/>
    <w:rsid w:val="00F564C1"/>
    <w:rsid w:val="00F5705B"/>
    <w:rsid w:val="00F5725C"/>
    <w:rsid w:val="00F60B55"/>
    <w:rsid w:val="00F62E4B"/>
    <w:rsid w:val="00F63261"/>
    <w:rsid w:val="00F63534"/>
    <w:rsid w:val="00F63879"/>
    <w:rsid w:val="00F63890"/>
    <w:rsid w:val="00F65095"/>
    <w:rsid w:val="00F65646"/>
    <w:rsid w:val="00F65DAD"/>
    <w:rsid w:val="00F670B7"/>
    <w:rsid w:val="00F67AD8"/>
    <w:rsid w:val="00F7167E"/>
    <w:rsid w:val="00F72E08"/>
    <w:rsid w:val="00F72EEC"/>
    <w:rsid w:val="00F73DD3"/>
    <w:rsid w:val="00F753CF"/>
    <w:rsid w:val="00F7576F"/>
    <w:rsid w:val="00F81DD7"/>
    <w:rsid w:val="00F82859"/>
    <w:rsid w:val="00F831C1"/>
    <w:rsid w:val="00F83364"/>
    <w:rsid w:val="00F835F2"/>
    <w:rsid w:val="00F83D22"/>
    <w:rsid w:val="00F8554C"/>
    <w:rsid w:val="00F86419"/>
    <w:rsid w:val="00F9012E"/>
    <w:rsid w:val="00F901D7"/>
    <w:rsid w:val="00F90829"/>
    <w:rsid w:val="00F90B08"/>
    <w:rsid w:val="00F9129E"/>
    <w:rsid w:val="00F915EE"/>
    <w:rsid w:val="00F917F3"/>
    <w:rsid w:val="00F92549"/>
    <w:rsid w:val="00F92701"/>
    <w:rsid w:val="00F92878"/>
    <w:rsid w:val="00F92A34"/>
    <w:rsid w:val="00F92A77"/>
    <w:rsid w:val="00F95A34"/>
    <w:rsid w:val="00F963E7"/>
    <w:rsid w:val="00F96735"/>
    <w:rsid w:val="00F970B1"/>
    <w:rsid w:val="00FA1411"/>
    <w:rsid w:val="00FA14CD"/>
    <w:rsid w:val="00FA15C1"/>
    <w:rsid w:val="00FA16FC"/>
    <w:rsid w:val="00FA1913"/>
    <w:rsid w:val="00FA4E6B"/>
    <w:rsid w:val="00FA5D71"/>
    <w:rsid w:val="00FA654B"/>
    <w:rsid w:val="00FA661F"/>
    <w:rsid w:val="00FB04AE"/>
    <w:rsid w:val="00FB07AE"/>
    <w:rsid w:val="00FB0C2A"/>
    <w:rsid w:val="00FB3E2B"/>
    <w:rsid w:val="00FB4D70"/>
    <w:rsid w:val="00FB4DAE"/>
    <w:rsid w:val="00FB5CE0"/>
    <w:rsid w:val="00FB5E5B"/>
    <w:rsid w:val="00FB74DD"/>
    <w:rsid w:val="00FC0AC3"/>
    <w:rsid w:val="00FC1262"/>
    <w:rsid w:val="00FC13F0"/>
    <w:rsid w:val="00FC39D5"/>
    <w:rsid w:val="00FC5CB4"/>
    <w:rsid w:val="00FC6009"/>
    <w:rsid w:val="00FC6D55"/>
    <w:rsid w:val="00FC6D5E"/>
    <w:rsid w:val="00FC719D"/>
    <w:rsid w:val="00FD036F"/>
    <w:rsid w:val="00FD0775"/>
    <w:rsid w:val="00FD18A2"/>
    <w:rsid w:val="00FD1E87"/>
    <w:rsid w:val="00FD2CE2"/>
    <w:rsid w:val="00FD316E"/>
    <w:rsid w:val="00FD61F3"/>
    <w:rsid w:val="00FE12CD"/>
    <w:rsid w:val="00FE1CFD"/>
    <w:rsid w:val="00FE26B4"/>
    <w:rsid w:val="00FE2876"/>
    <w:rsid w:val="00FE6286"/>
    <w:rsid w:val="00FE6C9B"/>
    <w:rsid w:val="00FE6CB5"/>
    <w:rsid w:val="00FF0583"/>
    <w:rsid w:val="00FF072E"/>
    <w:rsid w:val="00FF1400"/>
    <w:rsid w:val="00FF1824"/>
    <w:rsid w:val="00FF3191"/>
    <w:rsid w:val="00FF3695"/>
    <w:rsid w:val="00FF5477"/>
    <w:rsid w:val="00FF55AC"/>
    <w:rsid w:val="00FF563F"/>
    <w:rsid w:val="00FF5BDF"/>
    <w:rsid w:val="00FF601D"/>
    <w:rsid w:val="00FF672C"/>
    <w:rsid w:val="00FF69F2"/>
    <w:rsid w:val="00FF6CF4"/>
    <w:rsid w:val="00FF6D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8F62E5D"/>
  <w15:docId w15:val="{2F038BFB-FF39-4587-8338-A9C97408D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05E72"/>
    <w:rPr>
      <w:rFonts w:ascii="Verdana" w:hAnsi="Verdana"/>
      <w:szCs w:val="24"/>
    </w:rPr>
  </w:style>
  <w:style w:type="paragraph" w:styleId="10">
    <w:name w:val="heading 1"/>
    <w:basedOn w:val="a0"/>
    <w:next w:val="a0"/>
    <w:link w:val="1Char"/>
    <w:qFormat/>
    <w:rsid w:val="002D2728"/>
    <w:pPr>
      <w:numPr>
        <w:numId w:val="68"/>
      </w:num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before="200" w:line="276" w:lineRule="auto"/>
      <w:outlineLvl w:val="0"/>
    </w:pPr>
    <w:rPr>
      <w:rFonts w:eastAsia="Calibri" w:cs="Arial"/>
      <w:b/>
      <w:bCs/>
      <w:color w:val="FFFFFF"/>
      <w:kern w:val="32"/>
      <w:sz w:val="22"/>
      <w:szCs w:val="22"/>
    </w:rPr>
  </w:style>
  <w:style w:type="paragraph" w:styleId="2">
    <w:name w:val="heading 2"/>
    <w:basedOn w:val="a0"/>
    <w:next w:val="a0"/>
    <w:link w:val="2Char"/>
    <w:qFormat/>
    <w:rsid w:val="00ED142F"/>
    <w:pPr>
      <w:numPr>
        <w:ilvl w:val="1"/>
        <w:numId w:val="68"/>
      </w:numPr>
      <w:shd w:val="clear" w:color="auto" w:fill="C6D9F1"/>
      <w:spacing w:before="120" w:after="240" w:line="276" w:lineRule="auto"/>
      <w:outlineLvl w:val="1"/>
    </w:pPr>
    <w:rPr>
      <w:rFonts w:cs="MgHelveticaUCPol-Bold"/>
      <w:bCs/>
      <w:caps/>
      <w:szCs w:val="20"/>
      <w:lang w:val="en-US"/>
    </w:rPr>
  </w:style>
  <w:style w:type="paragraph" w:styleId="3">
    <w:name w:val="heading 3"/>
    <w:basedOn w:val="a0"/>
    <w:next w:val="a0"/>
    <w:link w:val="3Char"/>
    <w:unhideWhenUsed/>
    <w:qFormat/>
    <w:rsid w:val="00EC27E3"/>
    <w:pPr>
      <w:keepNext/>
      <w:numPr>
        <w:ilvl w:val="2"/>
        <w:numId w:val="68"/>
      </w:numPr>
      <w:spacing w:before="240" w:after="60"/>
      <w:ind w:left="862"/>
      <w:outlineLvl w:val="2"/>
    </w:pPr>
    <w:rPr>
      <w:rFonts w:eastAsiaTheme="majorEastAsia" w:cstheme="majorBidi"/>
      <w:bCs/>
      <w:szCs w:val="26"/>
    </w:rPr>
  </w:style>
  <w:style w:type="paragraph" w:styleId="4">
    <w:name w:val="heading 4"/>
    <w:basedOn w:val="a0"/>
    <w:next w:val="a0"/>
    <w:link w:val="4Char"/>
    <w:semiHidden/>
    <w:unhideWhenUsed/>
    <w:qFormat/>
    <w:rsid w:val="002C2969"/>
    <w:pPr>
      <w:keepNext/>
      <w:numPr>
        <w:ilvl w:val="3"/>
        <w:numId w:val="68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0"/>
    <w:next w:val="a0"/>
    <w:link w:val="5Char"/>
    <w:semiHidden/>
    <w:unhideWhenUsed/>
    <w:qFormat/>
    <w:rsid w:val="002C2969"/>
    <w:pPr>
      <w:numPr>
        <w:ilvl w:val="4"/>
        <w:numId w:val="68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Char"/>
    <w:semiHidden/>
    <w:unhideWhenUsed/>
    <w:qFormat/>
    <w:rsid w:val="002C2969"/>
    <w:pPr>
      <w:numPr>
        <w:ilvl w:val="5"/>
        <w:numId w:val="68"/>
      </w:num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0"/>
    <w:next w:val="a0"/>
    <w:link w:val="7Char"/>
    <w:semiHidden/>
    <w:unhideWhenUsed/>
    <w:qFormat/>
    <w:rsid w:val="002C2969"/>
    <w:pPr>
      <w:numPr>
        <w:ilvl w:val="6"/>
        <w:numId w:val="68"/>
      </w:num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0"/>
    <w:next w:val="a0"/>
    <w:link w:val="8Char"/>
    <w:semiHidden/>
    <w:unhideWhenUsed/>
    <w:qFormat/>
    <w:rsid w:val="002C2969"/>
    <w:pPr>
      <w:numPr>
        <w:ilvl w:val="7"/>
        <w:numId w:val="68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0"/>
    <w:next w:val="a0"/>
    <w:link w:val="9Char"/>
    <w:semiHidden/>
    <w:unhideWhenUsed/>
    <w:qFormat/>
    <w:rsid w:val="002C2969"/>
    <w:pPr>
      <w:numPr>
        <w:ilvl w:val="8"/>
        <w:numId w:val="68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-">
    <w:name w:val="Hyperlink"/>
    <w:basedOn w:val="a1"/>
    <w:uiPriority w:val="99"/>
    <w:rsid w:val="00BE38F8"/>
    <w:rPr>
      <w:color w:val="0000FF"/>
      <w:u w:val="single"/>
    </w:rPr>
  </w:style>
  <w:style w:type="paragraph" w:styleId="a4">
    <w:name w:val="footer"/>
    <w:basedOn w:val="a0"/>
    <w:link w:val="Char"/>
    <w:uiPriority w:val="99"/>
    <w:rsid w:val="00BE38F8"/>
    <w:pPr>
      <w:tabs>
        <w:tab w:val="center" w:pos="4153"/>
        <w:tab w:val="right" w:pos="8306"/>
      </w:tabs>
    </w:pPr>
  </w:style>
  <w:style w:type="character" w:styleId="a5">
    <w:name w:val="page number"/>
    <w:basedOn w:val="a1"/>
    <w:rsid w:val="00BE38F8"/>
  </w:style>
  <w:style w:type="paragraph" w:customStyle="1" w:styleId="Default">
    <w:name w:val="Default"/>
    <w:rsid w:val="00BE38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6">
    <w:name w:val="header"/>
    <w:basedOn w:val="a0"/>
    <w:link w:val="Char0"/>
    <w:uiPriority w:val="99"/>
    <w:rsid w:val="00BE38F8"/>
    <w:pPr>
      <w:tabs>
        <w:tab w:val="center" w:pos="4153"/>
        <w:tab w:val="right" w:pos="8306"/>
      </w:tabs>
    </w:pPr>
  </w:style>
  <w:style w:type="paragraph" w:styleId="a7">
    <w:name w:val="Balloon Text"/>
    <w:basedOn w:val="a0"/>
    <w:link w:val="Char1"/>
    <w:rsid w:val="00BE38F8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7"/>
    <w:rsid w:val="00BE38F8"/>
    <w:rPr>
      <w:rFonts w:ascii="Tahoma" w:hAnsi="Tahoma" w:cs="Tahoma"/>
      <w:sz w:val="16"/>
      <w:szCs w:val="16"/>
      <w:lang w:val="el-GR" w:eastAsia="el-GR" w:bidi="ar-SA"/>
    </w:rPr>
  </w:style>
  <w:style w:type="character" w:styleId="a8">
    <w:name w:val="annotation reference"/>
    <w:basedOn w:val="a1"/>
    <w:uiPriority w:val="99"/>
    <w:rsid w:val="00BE38F8"/>
    <w:rPr>
      <w:sz w:val="16"/>
      <w:szCs w:val="16"/>
    </w:rPr>
  </w:style>
  <w:style w:type="paragraph" w:styleId="a9">
    <w:name w:val="annotation text"/>
    <w:basedOn w:val="a0"/>
    <w:link w:val="Char2"/>
    <w:uiPriority w:val="99"/>
    <w:rsid w:val="00BE38F8"/>
    <w:rPr>
      <w:szCs w:val="20"/>
    </w:rPr>
  </w:style>
  <w:style w:type="character" w:customStyle="1" w:styleId="Char2">
    <w:name w:val="Κείμενο σχολίου Char"/>
    <w:basedOn w:val="a1"/>
    <w:link w:val="a9"/>
    <w:uiPriority w:val="99"/>
    <w:rsid w:val="00BE38F8"/>
    <w:rPr>
      <w:lang w:val="el-GR" w:eastAsia="el-GR" w:bidi="ar-SA"/>
    </w:rPr>
  </w:style>
  <w:style w:type="paragraph" w:styleId="aa">
    <w:name w:val="annotation subject"/>
    <w:basedOn w:val="a9"/>
    <w:next w:val="a9"/>
    <w:link w:val="Char3"/>
    <w:rsid w:val="00BE38F8"/>
    <w:rPr>
      <w:b/>
      <w:bCs/>
    </w:rPr>
  </w:style>
  <w:style w:type="character" w:customStyle="1" w:styleId="Char3">
    <w:name w:val="Θέμα σχολίου Char"/>
    <w:basedOn w:val="Char2"/>
    <w:link w:val="aa"/>
    <w:rsid w:val="00BE38F8"/>
    <w:rPr>
      <w:b/>
      <w:bCs/>
      <w:lang w:val="el-GR" w:eastAsia="el-GR" w:bidi="ar-SA"/>
    </w:rPr>
  </w:style>
  <w:style w:type="paragraph" w:customStyle="1" w:styleId="CharCharCharCharCharChar">
    <w:name w:val="Char Char Char Char Char Char"/>
    <w:basedOn w:val="a0"/>
    <w:rsid w:val="006C45FF"/>
    <w:pPr>
      <w:autoSpaceDE w:val="0"/>
      <w:autoSpaceDN w:val="0"/>
      <w:adjustRightInd w:val="0"/>
      <w:spacing w:after="160" w:line="240" w:lineRule="exact"/>
    </w:pPr>
    <w:rPr>
      <w:szCs w:val="20"/>
      <w:lang w:val="en-US" w:eastAsia="en-US"/>
    </w:rPr>
  </w:style>
  <w:style w:type="paragraph" w:customStyle="1" w:styleId="11">
    <w:name w:val="Παράγραφος λίστας1"/>
    <w:basedOn w:val="a0"/>
    <w:qFormat/>
    <w:rsid w:val="006C45F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2">
    <w:name w:val="Βασικό1"/>
    <w:rsid w:val="005E33CF"/>
    <w:pPr>
      <w:spacing w:line="276" w:lineRule="auto"/>
      <w:jc w:val="both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Normal1">
    <w:name w:val="Normal1"/>
    <w:rsid w:val="00C5074E"/>
    <w:pPr>
      <w:spacing w:line="276" w:lineRule="auto"/>
      <w:jc w:val="both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listparagraph">
    <w:name w:val="listparagraph"/>
    <w:basedOn w:val="a0"/>
    <w:rsid w:val="007D286C"/>
    <w:pPr>
      <w:spacing w:before="100" w:beforeAutospacing="1" w:after="100" w:afterAutospacing="1"/>
    </w:pPr>
  </w:style>
  <w:style w:type="paragraph" w:customStyle="1" w:styleId="listparagraphcxsplast">
    <w:name w:val="listparagraphcxsplast"/>
    <w:basedOn w:val="a0"/>
    <w:rsid w:val="007D286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8D036D"/>
  </w:style>
  <w:style w:type="character" w:customStyle="1" w:styleId="1Char">
    <w:name w:val="Επικεφαλίδα 1 Char"/>
    <w:basedOn w:val="a1"/>
    <w:link w:val="10"/>
    <w:locked/>
    <w:rsid w:val="002D2728"/>
    <w:rPr>
      <w:rFonts w:ascii="Verdana" w:eastAsia="Calibri" w:hAnsi="Verdana" w:cs="Arial"/>
      <w:b/>
      <w:bCs/>
      <w:color w:val="FFFFFF"/>
      <w:kern w:val="32"/>
      <w:sz w:val="22"/>
      <w:szCs w:val="22"/>
      <w:shd w:val="clear" w:color="auto" w:fill="4F81BD"/>
    </w:rPr>
  </w:style>
  <w:style w:type="character" w:customStyle="1" w:styleId="CharChar3">
    <w:name w:val="Char Char3"/>
    <w:basedOn w:val="a1"/>
    <w:locked/>
    <w:rsid w:val="002426D0"/>
    <w:rPr>
      <w:rFonts w:ascii="Verdana" w:eastAsia="Calibri" w:hAnsi="Verdana" w:cs="Arial"/>
      <w:b/>
      <w:bCs/>
      <w:kern w:val="32"/>
      <w:szCs w:val="32"/>
      <w:lang w:val="el-GR" w:eastAsia="el-GR" w:bidi="ar-SA"/>
    </w:rPr>
  </w:style>
  <w:style w:type="paragraph" w:customStyle="1" w:styleId="CharCharChar">
    <w:name w:val="Char Char Char"/>
    <w:basedOn w:val="a0"/>
    <w:rsid w:val="006E6634"/>
    <w:pPr>
      <w:autoSpaceDE w:val="0"/>
      <w:autoSpaceDN w:val="0"/>
      <w:adjustRightInd w:val="0"/>
      <w:spacing w:after="160" w:line="240" w:lineRule="exact"/>
    </w:pPr>
    <w:rPr>
      <w:szCs w:val="20"/>
      <w:lang w:val="en-US" w:eastAsia="en-US"/>
    </w:rPr>
  </w:style>
  <w:style w:type="character" w:customStyle="1" w:styleId="2Char">
    <w:name w:val="Επικεφαλίδα 2 Char"/>
    <w:basedOn w:val="a1"/>
    <w:link w:val="2"/>
    <w:rsid w:val="00ED142F"/>
    <w:rPr>
      <w:rFonts w:ascii="Verdana" w:hAnsi="Verdana" w:cs="MgHelveticaUCPol-Bold"/>
      <w:bCs/>
      <w:caps/>
      <w:shd w:val="clear" w:color="auto" w:fill="C6D9F1"/>
      <w:lang w:val="en-US"/>
    </w:rPr>
  </w:style>
  <w:style w:type="paragraph" w:customStyle="1" w:styleId="110">
    <w:name w:val="Παράγραφος λίστας11"/>
    <w:basedOn w:val="a0"/>
    <w:uiPriority w:val="99"/>
    <w:qFormat/>
    <w:rsid w:val="0024243A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b">
    <w:name w:val="List Paragraph"/>
    <w:basedOn w:val="a0"/>
    <w:uiPriority w:val="1"/>
    <w:qFormat/>
    <w:rsid w:val="00610C4D"/>
    <w:rPr>
      <w:szCs w:val="20"/>
      <w:lang w:val="en-US"/>
    </w:rPr>
  </w:style>
  <w:style w:type="numbering" w:customStyle="1" w:styleId="1">
    <w:name w:val="Στυλ1"/>
    <w:rsid w:val="00F15F47"/>
    <w:pPr>
      <w:numPr>
        <w:numId w:val="65"/>
      </w:numPr>
    </w:pPr>
  </w:style>
  <w:style w:type="numbering" w:customStyle="1" w:styleId="20">
    <w:name w:val="Στυλ2"/>
    <w:rsid w:val="00F15F47"/>
    <w:pPr>
      <w:numPr>
        <w:numId w:val="66"/>
      </w:numPr>
    </w:pPr>
  </w:style>
  <w:style w:type="numbering" w:customStyle="1" w:styleId="a">
    <w:name w:val="Οδηγός Νομιμότητας"/>
    <w:rsid w:val="00F15F47"/>
    <w:pPr>
      <w:numPr>
        <w:numId w:val="67"/>
      </w:numPr>
    </w:pPr>
  </w:style>
  <w:style w:type="character" w:customStyle="1" w:styleId="3Char">
    <w:name w:val="Επικεφαλίδα 3 Char"/>
    <w:basedOn w:val="a1"/>
    <w:link w:val="3"/>
    <w:rsid w:val="00EC27E3"/>
    <w:rPr>
      <w:rFonts w:ascii="Verdana" w:eastAsiaTheme="majorEastAsia" w:hAnsi="Verdana" w:cstheme="majorBidi"/>
      <w:bCs/>
      <w:szCs w:val="26"/>
    </w:rPr>
  </w:style>
  <w:style w:type="character" w:customStyle="1" w:styleId="4Char">
    <w:name w:val="Επικεφαλίδα 4 Char"/>
    <w:basedOn w:val="a1"/>
    <w:link w:val="4"/>
    <w:semiHidden/>
    <w:rsid w:val="002C2969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Char">
    <w:name w:val="Επικεφαλίδα 5 Char"/>
    <w:basedOn w:val="a1"/>
    <w:link w:val="5"/>
    <w:semiHidden/>
    <w:rsid w:val="002C296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Char">
    <w:name w:val="Επικεφαλίδα 6 Char"/>
    <w:basedOn w:val="a1"/>
    <w:link w:val="6"/>
    <w:semiHidden/>
    <w:rsid w:val="002C2969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Char">
    <w:name w:val="Επικεφαλίδα 7 Char"/>
    <w:basedOn w:val="a1"/>
    <w:link w:val="7"/>
    <w:semiHidden/>
    <w:rsid w:val="002C2969"/>
    <w:rPr>
      <w:rFonts w:asciiTheme="minorHAnsi" w:eastAsiaTheme="minorEastAsia" w:hAnsiTheme="minorHAnsi" w:cstheme="minorBidi"/>
      <w:szCs w:val="24"/>
    </w:rPr>
  </w:style>
  <w:style w:type="character" w:customStyle="1" w:styleId="8Char">
    <w:name w:val="Επικεφαλίδα 8 Char"/>
    <w:basedOn w:val="a1"/>
    <w:link w:val="8"/>
    <w:semiHidden/>
    <w:rsid w:val="002C2969"/>
    <w:rPr>
      <w:rFonts w:asciiTheme="minorHAnsi" w:eastAsiaTheme="minorEastAsia" w:hAnsiTheme="minorHAnsi" w:cstheme="minorBidi"/>
      <w:i/>
      <w:iCs/>
      <w:szCs w:val="24"/>
    </w:rPr>
  </w:style>
  <w:style w:type="character" w:customStyle="1" w:styleId="9Char">
    <w:name w:val="Επικεφαλίδα 9 Char"/>
    <w:basedOn w:val="a1"/>
    <w:link w:val="9"/>
    <w:semiHidden/>
    <w:rsid w:val="002C2969"/>
    <w:rPr>
      <w:rFonts w:asciiTheme="majorHAnsi" w:eastAsiaTheme="majorEastAsia" w:hAnsiTheme="majorHAnsi" w:cstheme="majorBidi"/>
      <w:sz w:val="22"/>
      <w:szCs w:val="22"/>
    </w:rPr>
  </w:style>
  <w:style w:type="paragraph" w:styleId="ac">
    <w:name w:val="TOC Heading"/>
    <w:basedOn w:val="10"/>
    <w:next w:val="a0"/>
    <w:uiPriority w:val="39"/>
    <w:unhideWhenUsed/>
    <w:qFormat/>
    <w:rsid w:val="007E2E6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13">
    <w:name w:val="toc 1"/>
    <w:basedOn w:val="a0"/>
    <w:next w:val="a0"/>
    <w:autoRedefine/>
    <w:uiPriority w:val="39"/>
    <w:rsid w:val="00781A13"/>
    <w:pPr>
      <w:tabs>
        <w:tab w:val="left" w:pos="426"/>
        <w:tab w:val="left" w:pos="880"/>
        <w:tab w:val="right" w:leader="dot" w:pos="9656"/>
      </w:tabs>
      <w:spacing w:after="100" w:line="360" w:lineRule="auto"/>
    </w:pPr>
    <w:rPr>
      <w:rFonts w:cs="Calibri"/>
      <w:b/>
      <w:noProof/>
      <w:szCs w:val="20"/>
    </w:rPr>
  </w:style>
  <w:style w:type="paragraph" w:styleId="21">
    <w:name w:val="toc 2"/>
    <w:basedOn w:val="a0"/>
    <w:next w:val="a0"/>
    <w:autoRedefine/>
    <w:uiPriority w:val="39"/>
    <w:rsid w:val="00237144"/>
    <w:pPr>
      <w:tabs>
        <w:tab w:val="left" w:pos="567"/>
        <w:tab w:val="left" w:pos="880"/>
        <w:tab w:val="right" w:leader="dot" w:pos="9656"/>
      </w:tabs>
      <w:spacing w:after="100" w:line="360" w:lineRule="auto"/>
      <w:ind w:left="322"/>
    </w:pPr>
    <w:rPr>
      <w:caps/>
      <w:noProof/>
    </w:rPr>
  </w:style>
  <w:style w:type="paragraph" w:styleId="ad">
    <w:name w:val="Title"/>
    <w:aliases w:val="Επικεφ 3"/>
    <w:basedOn w:val="3"/>
    <w:next w:val="a0"/>
    <w:link w:val="Char4"/>
    <w:qFormat/>
    <w:rsid w:val="000F6746"/>
    <w:pPr>
      <w:keepNext w:val="0"/>
      <w:widowControl w:val="0"/>
      <w:pBdr>
        <w:bottom w:val="single" w:sz="8" w:space="4" w:color="4F81BD" w:themeColor="accent1"/>
      </w:pBdr>
      <w:tabs>
        <w:tab w:val="left" w:pos="851"/>
      </w:tabs>
      <w:spacing w:before="0" w:after="0"/>
      <w:ind w:left="1146"/>
      <w:contextualSpacing/>
    </w:pPr>
    <w:rPr>
      <w:color w:val="17365D" w:themeColor="text2" w:themeShade="BF"/>
      <w:spacing w:val="5"/>
      <w:kern w:val="28"/>
      <w:szCs w:val="52"/>
    </w:rPr>
  </w:style>
  <w:style w:type="character" w:customStyle="1" w:styleId="Char4">
    <w:name w:val="Τίτλος Char"/>
    <w:aliases w:val="Επικεφ 3 Char"/>
    <w:basedOn w:val="a1"/>
    <w:link w:val="ad"/>
    <w:rsid w:val="000F6746"/>
    <w:rPr>
      <w:rFonts w:ascii="Verdana" w:eastAsiaTheme="majorEastAsia" w:hAnsi="Verdana" w:cstheme="majorBidi"/>
      <w:bCs/>
      <w:color w:val="17365D" w:themeColor="text2" w:themeShade="BF"/>
      <w:spacing w:val="5"/>
      <w:kern w:val="28"/>
      <w:szCs w:val="52"/>
    </w:rPr>
  </w:style>
  <w:style w:type="paragraph" w:styleId="30">
    <w:name w:val="toc 3"/>
    <w:basedOn w:val="a0"/>
    <w:next w:val="a0"/>
    <w:autoRedefine/>
    <w:uiPriority w:val="39"/>
    <w:rsid w:val="00F43617"/>
    <w:pPr>
      <w:tabs>
        <w:tab w:val="left" w:pos="1320"/>
        <w:tab w:val="left" w:pos="1582"/>
        <w:tab w:val="right" w:leader="dot" w:pos="9656"/>
      </w:tabs>
      <w:spacing w:after="100" w:line="360" w:lineRule="auto"/>
      <w:ind w:left="720"/>
    </w:pPr>
  </w:style>
  <w:style w:type="paragraph" w:styleId="ae">
    <w:name w:val="Subtitle"/>
    <w:basedOn w:val="a0"/>
    <w:next w:val="a0"/>
    <w:link w:val="Char5"/>
    <w:qFormat/>
    <w:rsid w:val="002D2728"/>
    <w:pPr>
      <w:numPr>
        <w:ilvl w:val="1"/>
      </w:numPr>
      <w:spacing w:line="360" w:lineRule="auto"/>
      <w:ind w:right="-807"/>
    </w:pPr>
    <w:rPr>
      <w:rFonts w:asciiTheme="majorHAnsi" w:eastAsiaTheme="majorEastAsia" w:hAnsiTheme="majorHAnsi" w:cstheme="majorBidi"/>
      <w:b/>
      <w:i/>
      <w:iCs/>
      <w:color w:val="548DD4" w:themeColor="text2" w:themeTint="99"/>
      <w:spacing w:val="15"/>
      <w:sz w:val="24"/>
    </w:rPr>
  </w:style>
  <w:style w:type="character" w:customStyle="1" w:styleId="Char5">
    <w:name w:val="Υπότιτλος Char"/>
    <w:basedOn w:val="a1"/>
    <w:link w:val="ae"/>
    <w:rsid w:val="002D2728"/>
    <w:rPr>
      <w:rFonts w:asciiTheme="majorHAnsi" w:eastAsiaTheme="majorEastAsia" w:hAnsiTheme="majorHAnsi" w:cstheme="majorBidi"/>
      <w:b/>
      <w:i/>
      <w:iCs/>
      <w:color w:val="548DD4" w:themeColor="text2" w:themeTint="99"/>
      <w:spacing w:val="15"/>
      <w:sz w:val="24"/>
      <w:szCs w:val="24"/>
    </w:rPr>
  </w:style>
  <w:style w:type="character" w:styleId="af">
    <w:name w:val="Subtle Emphasis"/>
    <w:basedOn w:val="a1"/>
    <w:uiPriority w:val="19"/>
    <w:qFormat/>
    <w:rsid w:val="00840238"/>
    <w:rPr>
      <w:rFonts w:ascii="Verdana" w:hAnsi="Verdana"/>
      <w:b/>
      <w:i/>
      <w:iCs/>
      <w:color w:val="808080" w:themeColor="text1" w:themeTint="7F"/>
      <w:sz w:val="20"/>
      <w:szCs w:val="20"/>
    </w:rPr>
  </w:style>
  <w:style w:type="character" w:styleId="af0">
    <w:name w:val="Intense Emphasis"/>
    <w:basedOn w:val="a1"/>
    <w:uiPriority w:val="21"/>
    <w:qFormat/>
    <w:rsid w:val="007D3FBC"/>
    <w:rPr>
      <w:rFonts w:ascii="Verdana" w:hAnsi="Verdana"/>
      <w:bCs/>
      <w:i/>
      <w:iCs/>
      <w:color w:val="E36C0A" w:themeColor="accent6" w:themeShade="BF"/>
      <w:sz w:val="20"/>
      <w:szCs w:val="20"/>
    </w:rPr>
  </w:style>
  <w:style w:type="paragraph" w:styleId="af1">
    <w:name w:val="No Spacing"/>
    <w:link w:val="Char6"/>
    <w:uiPriority w:val="1"/>
    <w:qFormat/>
    <w:rsid w:val="008720B3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Char6">
    <w:name w:val="Χωρίς διάστιχο Char"/>
    <w:basedOn w:val="a1"/>
    <w:link w:val="af1"/>
    <w:uiPriority w:val="1"/>
    <w:rsid w:val="008720B3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Char">
    <w:name w:val="Υποσέλιδο Char"/>
    <w:basedOn w:val="a1"/>
    <w:link w:val="a4"/>
    <w:uiPriority w:val="99"/>
    <w:rsid w:val="005169B7"/>
    <w:rPr>
      <w:rFonts w:ascii="Verdana" w:hAnsi="Verdana"/>
      <w:szCs w:val="24"/>
    </w:rPr>
  </w:style>
  <w:style w:type="paragraph" w:styleId="af2">
    <w:name w:val="footnote text"/>
    <w:basedOn w:val="a0"/>
    <w:link w:val="Char7"/>
    <w:uiPriority w:val="99"/>
    <w:semiHidden/>
    <w:unhideWhenUsed/>
    <w:rsid w:val="00581FD7"/>
    <w:rPr>
      <w:szCs w:val="20"/>
    </w:rPr>
  </w:style>
  <w:style w:type="character" w:customStyle="1" w:styleId="Char7">
    <w:name w:val="Κείμενο υποσημείωσης Char"/>
    <w:basedOn w:val="a1"/>
    <w:link w:val="af2"/>
    <w:uiPriority w:val="99"/>
    <w:semiHidden/>
    <w:rsid w:val="00581FD7"/>
    <w:rPr>
      <w:rFonts w:ascii="Verdana" w:hAnsi="Verdana"/>
    </w:rPr>
  </w:style>
  <w:style w:type="character" w:styleId="af3">
    <w:name w:val="footnote reference"/>
    <w:basedOn w:val="a1"/>
    <w:uiPriority w:val="99"/>
    <w:semiHidden/>
    <w:unhideWhenUsed/>
    <w:rsid w:val="00581FD7"/>
    <w:rPr>
      <w:vertAlign w:val="superscript"/>
    </w:rPr>
  </w:style>
  <w:style w:type="paragraph" w:styleId="af4">
    <w:name w:val="Quote"/>
    <w:basedOn w:val="a0"/>
    <w:next w:val="a0"/>
    <w:link w:val="Char8"/>
    <w:uiPriority w:val="29"/>
    <w:qFormat/>
    <w:rsid w:val="007D3FBC"/>
    <w:pPr>
      <w:autoSpaceDE w:val="0"/>
      <w:autoSpaceDN w:val="0"/>
      <w:adjustRightInd w:val="0"/>
      <w:spacing w:line="276" w:lineRule="auto"/>
      <w:ind w:right="253"/>
    </w:pPr>
    <w:rPr>
      <w:i/>
      <w:color w:val="E36C0A" w:themeColor="accent6" w:themeShade="BF"/>
      <w:sz w:val="18"/>
      <w:szCs w:val="16"/>
    </w:rPr>
  </w:style>
  <w:style w:type="character" w:customStyle="1" w:styleId="Char8">
    <w:name w:val="Απόσπασμα Char"/>
    <w:basedOn w:val="a1"/>
    <w:link w:val="af4"/>
    <w:uiPriority w:val="29"/>
    <w:rsid w:val="007D3FBC"/>
    <w:rPr>
      <w:rFonts w:ascii="Verdana" w:hAnsi="Verdana"/>
      <w:i/>
      <w:color w:val="E36C0A" w:themeColor="accent6" w:themeShade="BF"/>
      <w:sz w:val="18"/>
      <w:szCs w:val="16"/>
    </w:rPr>
  </w:style>
  <w:style w:type="paragraph" w:styleId="40">
    <w:name w:val="toc 4"/>
    <w:basedOn w:val="a0"/>
    <w:next w:val="a0"/>
    <w:autoRedefine/>
    <w:uiPriority w:val="39"/>
    <w:unhideWhenUsed/>
    <w:rsid w:val="005F6B2A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50">
    <w:name w:val="toc 5"/>
    <w:basedOn w:val="a0"/>
    <w:next w:val="a0"/>
    <w:autoRedefine/>
    <w:uiPriority w:val="39"/>
    <w:unhideWhenUsed/>
    <w:rsid w:val="005F6B2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60">
    <w:name w:val="toc 6"/>
    <w:basedOn w:val="a0"/>
    <w:next w:val="a0"/>
    <w:autoRedefine/>
    <w:uiPriority w:val="39"/>
    <w:unhideWhenUsed/>
    <w:rsid w:val="005F6B2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70">
    <w:name w:val="toc 7"/>
    <w:basedOn w:val="a0"/>
    <w:next w:val="a0"/>
    <w:autoRedefine/>
    <w:uiPriority w:val="39"/>
    <w:unhideWhenUsed/>
    <w:rsid w:val="005F6B2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80">
    <w:name w:val="toc 8"/>
    <w:basedOn w:val="a0"/>
    <w:next w:val="a0"/>
    <w:autoRedefine/>
    <w:uiPriority w:val="39"/>
    <w:unhideWhenUsed/>
    <w:rsid w:val="005F6B2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90">
    <w:name w:val="toc 9"/>
    <w:basedOn w:val="a0"/>
    <w:next w:val="a0"/>
    <w:autoRedefine/>
    <w:uiPriority w:val="39"/>
    <w:unhideWhenUsed/>
    <w:rsid w:val="005F6B2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character" w:styleId="af5">
    <w:name w:val="Strong"/>
    <w:basedOn w:val="a1"/>
    <w:qFormat/>
    <w:rsid w:val="002F2D6D"/>
    <w:rPr>
      <w:b/>
      <w:bCs/>
    </w:rPr>
  </w:style>
  <w:style w:type="character" w:styleId="-0">
    <w:name w:val="FollowedHyperlink"/>
    <w:basedOn w:val="a1"/>
    <w:semiHidden/>
    <w:unhideWhenUsed/>
    <w:rsid w:val="001559DC"/>
    <w:rPr>
      <w:color w:val="800080" w:themeColor="followedHyperlink"/>
      <w:u w:val="single"/>
    </w:rPr>
  </w:style>
  <w:style w:type="character" w:styleId="af6">
    <w:name w:val="Intense Reference"/>
    <w:basedOn w:val="a1"/>
    <w:uiPriority w:val="32"/>
    <w:qFormat/>
    <w:rsid w:val="0048021E"/>
    <w:rPr>
      <w:smallCaps/>
      <w:color w:val="C0504D" w:themeColor="accent2"/>
      <w:spacing w:val="5"/>
      <w:u w:val="single"/>
    </w:rPr>
  </w:style>
  <w:style w:type="character" w:customStyle="1" w:styleId="Char0">
    <w:name w:val="Κεφαλίδα Char"/>
    <w:basedOn w:val="a1"/>
    <w:link w:val="a6"/>
    <w:uiPriority w:val="99"/>
    <w:rsid w:val="00197096"/>
    <w:rPr>
      <w:rFonts w:ascii="Verdana" w:hAnsi="Verdana"/>
      <w:szCs w:val="24"/>
    </w:rPr>
  </w:style>
  <w:style w:type="paragraph" w:customStyle="1" w:styleId="Style6">
    <w:name w:val="Style6"/>
    <w:basedOn w:val="a0"/>
    <w:rsid w:val="00F06FAC"/>
    <w:pPr>
      <w:widowControl w:val="0"/>
      <w:autoSpaceDE w:val="0"/>
      <w:autoSpaceDN w:val="0"/>
      <w:adjustRightInd w:val="0"/>
    </w:pPr>
    <w:rPr>
      <w:rFonts w:ascii="Arial" w:hAnsi="Arial"/>
      <w:sz w:val="24"/>
    </w:rPr>
  </w:style>
  <w:style w:type="paragraph" w:styleId="Web">
    <w:name w:val="Normal (Web)"/>
    <w:basedOn w:val="a0"/>
    <w:uiPriority w:val="99"/>
    <w:unhideWhenUsed/>
    <w:rsid w:val="0034445F"/>
    <w:pPr>
      <w:spacing w:after="143"/>
    </w:pPr>
    <w:rPr>
      <w:rFonts w:ascii="Times New Roman" w:hAnsi="Times New Roman"/>
      <w:sz w:val="24"/>
    </w:rPr>
  </w:style>
  <w:style w:type="paragraph" w:styleId="af7">
    <w:name w:val="Plain Text"/>
    <w:basedOn w:val="a0"/>
    <w:link w:val="Char9"/>
    <w:uiPriority w:val="99"/>
    <w:unhideWhenUsed/>
    <w:rsid w:val="006170C1"/>
    <w:rPr>
      <w:rFonts w:ascii="Consolas" w:eastAsia="Calibri" w:hAnsi="Consolas"/>
      <w:sz w:val="21"/>
      <w:szCs w:val="21"/>
      <w:lang w:val="en-US"/>
    </w:rPr>
  </w:style>
  <w:style w:type="character" w:customStyle="1" w:styleId="Char9">
    <w:name w:val="Απλό κείμενο Char"/>
    <w:basedOn w:val="a1"/>
    <w:link w:val="af7"/>
    <w:uiPriority w:val="99"/>
    <w:rsid w:val="006170C1"/>
    <w:rPr>
      <w:rFonts w:ascii="Consolas" w:eastAsia="Calibri" w:hAnsi="Consolas"/>
      <w:sz w:val="21"/>
      <w:szCs w:val="21"/>
      <w:lang w:val="en-US"/>
    </w:rPr>
  </w:style>
  <w:style w:type="paragraph" w:styleId="af8">
    <w:name w:val="Body Text"/>
    <w:basedOn w:val="a0"/>
    <w:link w:val="Chara"/>
    <w:uiPriority w:val="1"/>
    <w:semiHidden/>
    <w:unhideWhenUsed/>
    <w:qFormat/>
    <w:rsid w:val="00091089"/>
    <w:pPr>
      <w:autoSpaceDE w:val="0"/>
      <w:autoSpaceDN w:val="0"/>
    </w:pPr>
    <w:rPr>
      <w:rFonts w:ascii="Times New Roman" w:eastAsiaTheme="minorHAnsi" w:hAnsi="Times New Roman"/>
      <w:sz w:val="22"/>
      <w:szCs w:val="22"/>
    </w:rPr>
  </w:style>
  <w:style w:type="character" w:customStyle="1" w:styleId="Chara">
    <w:name w:val="Σώμα κειμένου Char"/>
    <w:basedOn w:val="a1"/>
    <w:link w:val="af8"/>
    <w:uiPriority w:val="1"/>
    <w:semiHidden/>
    <w:rsid w:val="00091089"/>
    <w:rPr>
      <w:rFonts w:eastAsiaTheme="minorHAnsi"/>
      <w:sz w:val="22"/>
      <w:szCs w:val="22"/>
    </w:rPr>
  </w:style>
  <w:style w:type="paragraph" w:styleId="af9">
    <w:name w:val="Revision"/>
    <w:hidden/>
    <w:uiPriority w:val="99"/>
    <w:semiHidden/>
    <w:rsid w:val="008359EB"/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77244">
              <w:marLeft w:val="-204"/>
              <w:marRight w:val="-2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25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970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923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090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94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090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485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543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8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 2020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174A8F7-04A4-4280-AD40-A84FA8009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A85BEBB8</Template>
  <TotalTime>0</TotalTime>
  <Pages>2</Pages>
  <Words>413</Words>
  <Characters>2236</Characters>
  <Application>Microsoft Office Word</Application>
  <DocSecurity>0</DocSecurity>
  <Lines>18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ΟΔΗΓΟΣ ΑΞΙΟΛΟΓΗΣΗΣ</vt:lpstr>
      <vt:lpstr>ΟΔΗΓΟΣ ΑΞΙΟΛΟΓΗΣΗΣ</vt:lpstr>
    </vt:vector>
  </TitlesOfParts>
  <Company>ΔΙΕΥΘΥΝΣΗ ΑΝΑΠΤΥΞΙΑΚΩΝ ΝΟΜΩΝ</Company>
  <LinksUpToDate>false</LinksUpToDate>
  <CharactersWithSpaces>2644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ΟΔΗΓΟΣ ΑΞΙΟΛΟΓΗΣΗΣ</dc:title>
  <dc:subject>για την υπαγωγή Επενδυτικών Σχεδίων στο καθεστώς ενισχύσεων «Γενική Επιχειρηματικότητα» του ν.4399/2016</dc:subject>
  <dc:creator>ΓΕΝΙΚΗ ΔΙΕΥΘΥΝΣΗ ΙΔΙΩΤΙΚΩΝ ΕΠΕΝΔΥΣΕΩΝ</dc:creator>
  <cp:lastModifiedBy>Περίδης , Σταύρος</cp:lastModifiedBy>
  <cp:revision>2</cp:revision>
  <cp:lastPrinted>2020-12-08T05:45:00Z</cp:lastPrinted>
  <dcterms:created xsi:type="dcterms:W3CDTF">2026-08-04T07:16:00Z</dcterms:created>
  <dcterms:modified xsi:type="dcterms:W3CDTF">2026-08-04T07:16:00Z</dcterms:modified>
</cp:coreProperties>
</file>